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FBCFB" w14:textId="23C5F9DB" w:rsidR="005D0381" w:rsidRPr="003E52E7" w:rsidRDefault="0080767E" w:rsidP="005D0381">
      <w:pPr>
        <w:pStyle w:val="JDatum"/>
      </w:pPr>
      <w:r w:rsidRPr="003E52E7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F969B9E" wp14:editId="47169AD8">
                <wp:simplePos x="0" y="0"/>
                <wp:positionH relativeFrom="column">
                  <wp:posOffset>4148455</wp:posOffset>
                </wp:positionH>
                <wp:positionV relativeFrom="margin">
                  <wp:posOffset>1277620</wp:posOffset>
                </wp:positionV>
                <wp:extent cx="1945640" cy="6742430"/>
                <wp:effectExtent l="0" t="0" r="0" b="1270"/>
                <wp:wrapSquare wrapText="bothSides"/>
                <wp:docPr id="155" name="Textfeld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6742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E6852A" w14:textId="00AA3AE4" w:rsidR="0080767E" w:rsidRPr="00A971D0" w:rsidRDefault="00A621A3" w:rsidP="003462A5">
                            <w:pPr>
                              <w:pStyle w:val="JKontak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Johanniter-Unfall-Hilfe e.V.</w:t>
                            </w:r>
                          </w:p>
                          <w:p w14:paraId="328FAA06" w14:textId="78419A13" w:rsidR="0080767E" w:rsidRPr="00A971D0" w:rsidRDefault="00A621A3" w:rsidP="003462A5">
                            <w:pPr>
                              <w:pStyle w:val="JKontakt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Regionalverband Lippe-Höxter</w:t>
                            </w:r>
                          </w:p>
                          <w:p w14:paraId="4C7A7521" w14:textId="5B95623B" w:rsidR="0080767E" w:rsidRDefault="00A621A3" w:rsidP="003462A5">
                            <w:pPr>
                              <w:pStyle w:val="JKontakt"/>
                            </w:pPr>
                            <w:r>
                              <w:t>Judith Suckow</w:t>
                            </w:r>
                          </w:p>
                          <w:p w14:paraId="10EC61BC" w14:textId="77777777" w:rsidR="00A971D0" w:rsidRDefault="00A971D0" w:rsidP="003462A5">
                            <w:pPr>
                              <w:pStyle w:val="JKontakt"/>
                            </w:pPr>
                          </w:p>
                          <w:p w14:paraId="576E2E9B" w14:textId="4EFFF911" w:rsidR="00A971D0" w:rsidRDefault="00A621A3" w:rsidP="003462A5">
                            <w:pPr>
                              <w:pStyle w:val="JKontakt"/>
                            </w:pPr>
                            <w:r>
                              <w:t xml:space="preserve">Am </w:t>
                            </w:r>
                            <w:proofErr w:type="spellStart"/>
                            <w:r>
                              <w:t>Diestelbach</w:t>
                            </w:r>
                            <w:proofErr w:type="spellEnd"/>
                            <w:r>
                              <w:t xml:space="preserve"> 5 - 7</w:t>
                            </w:r>
                          </w:p>
                          <w:p w14:paraId="38FECAD3" w14:textId="046AB7B4" w:rsidR="00A971D0" w:rsidRDefault="00A621A3" w:rsidP="003462A5">
                            <w:pPr>
                              <w:pStyle w:val="JKontakt"/>
                            </w:pPr>
                            <w:r>
                              <w:t>32825 Blomberg</w:t>
                            </w:r>
                          </w:p>
                          <w:p w14:paraId="21B7C451" w14:textId="77777777" w:rsidR="00A971D0" w:rsidRDefault="00A971D0" w:rsidP="003462A5">
                            <w:pPr>
                              <w:pStyle w:val="JKontakt"/>
                            </w:pPr>
                          </w:p>
                          <w:p w14:paraId="286C080A" w14:textId="77777777" w:rsidR="00A621A3" w:rsidRDefault="00A621A3" w:rsidP="00A621A3">
                            <w:pPr>
                              <w:pStyle w:val="JKontakt"/>
                            </w:pPr>
                            <w:r>
                              <w:t xml:space="preserve">T. </w:t>
                            </w:r>
                            <w:r w:rsidRPr="00DA2FB5">
                              <w:t>+49 (5235) 95908502</w:t>
                            </w:r>
                          </w:p>
                          <w:p w14:paraId="537D1E8E" w14:textId="77777777" w:rsidR="00A621A3" w:rsidRDefault="00A621A3" w:rsidP="00A621A3">
                            <w:pPr>
                              <w:pStyle w:val="JKontakt"/>
                            </w:pPr>
                            <w:r>
                              <w:t xml:space="preserve">F. </w:t>
                            </w:r>
                            <w:r w:rsidRPr="00DA2FB5">
                              <w:t>+49 (5235) 95908526</w:t>
                            </w:r>
                          </w:p>
                          <w:p w14:paraId="020A0CE6" w14:textId="77777777" w:rsidR="00A621A3" w:rsidRDefault="00A621A3" w:rsidP="00A621A3">
                            <w:pPr>
                              <w:pStyle w:val="JKontakt"/>
                            </w:pPr>
                            <w:r w:rsidRPr="00DA2FB5">
                              <w:t>judith.suckow@johanniter.de</w:t>
                            </w:r>
                          </w:p>
                          <w:p w14:paraId="551D5C57" w14:textId="77777777" w:rsidR="00A971D0" w:rsidRDefault="00A971D0" w:rsidP="003462A5">
                            <w:pPr>
                              <w:pStyle w:val="JKontakt"/>
                            </w:pPr>
                          </w:p>
                          <w:p w14:paraId="626C6758" w14:textId="77777777" w:rsidR="00A971D0" w:rsidRDefault="00A971D0" w:rsidP="003462A5">
                            <w:pPr>
                              <w:pStyle w:val="JKontakt"/>
                            </w:pPr>
                            <w:r>
                              <w:t>www.johanniter.de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69B9E" id="_x0000_t202" coordsize="21600,21600" o:spt="202" path="m,l,21600r21600,l21600,xe">
                <v:stroke joinstyle="miter"/>
                <v:path gradientshapeok="t" o:connecttype="rect"/>
              </v:shapetype>
              <v:shape id="Textfeld 155" o:spid="_x0000_s1026" type="#_x0000_t202" style="position:absolute;margin-left:326.65pt;margin-top:100.6pt;width:153.2pt;height:53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" filled="f" stroked="f" strokeweight=".5pt">
                <v:textbox inset="4mm">
                  <w:txbxContent>
                    <w:p w14:paraId="7CE6852A" w14:textId="00AA3AE4" w:rsidR="0080767E" w:rsidRPr="00A971D0" w:rsidRDefault="00A621A3" w:rsidP="003462A5">
                      <w:pPr>
                        <w:pStyle w:val="JKontak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Johanniter-Unfall-Hilfe e.V.</w:t>
                      </w:r>
                    </w:p>
                    <w:p w14:paraId="328FAA06" w14:textId="78419A13" w:rsidR="0080767E" w:rsidRPr="00A971D0" w:rsidRDefault="00A621A3" w:rsidP="003462A5">
                      <w:pPr>
                        <w:pStyle w:val="JKontakt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Regionalverband Lippe-Höxter</w:t>
                      </w:r>
                    </w:p>
                    <w:p w14:paraId="4C7A7521" w14:textId="5B95623B" w:rsidR="0080767E" w:rsidRDefault="00A621A3" w:rsidP="003462A5">
                      <w:pPr>
                        <w:pStyle w:val="JKontakt"/>
                      </w:pPr>
                      <w:r>
                        <w:t>Judith Suckow</w:t>
                      </w:r>
                    </w:p>
                    <w:p w14:paraId="10EC61BC" w14:textId="77777777" w:rsidR="00A971D0" w:rsidRDefault="00A971D0" w:rsidP="003462A5">
                      <w:pPr>
                        <w:pStyle w:val="JKontakt"/>
                      </w:pPr>
                    </w:p>
                    <w:p w14:paraId="576E2E9B" w14:textId="4EFFF911" w:rsidR="00A971D0" w:rsidRDefault="00A621A3" w:rsidP="003462A5">
                      <w:pPr>
                        <w:pStyle w:val="JKontakt"/>
                      </w:pPr>
                      <w:r>
                        <w:t xml:space="preserve">Am </w:t>
                      </w:r>
                      <w:proofErr w:type="spellStart"/>
                      <w:r>
                        <w:t>Diestelbach</w:t>
                      </w:r>
                      <w:proofErr w:type="spellEnd"/>
                      <w:r>
                        <w:t xml:space="preserve"> 5 - 7</w:t>
                      </w:r>
                    </w:p>
                    <w:p w14:paraId="38FECAD3" w14:textId="046AB7B4" w:rsidR="00A971D0" w:rsidRDefault="00A621A3" w:rsidP="003462A5">
                      <w:pPr>
                        <w:pStyle w:val="JKontakt"/>
                      </w:pPr>
                      <w:r>
                        <w:t>32825 Blomberg</w:t>
                      </w:r>
                    </w:p>
                    <w:p w14:paraId="21B7C451" w14:textId="77777777" w:rsidR="00A971D0" w:rsidRDefault="00A971D0" w:rsidP="003462A5">
                      <w:pPr>
                        <w:pStyle w:val="JKontakt"/>
                      </w:pPr>
                    </w:p>
                    <w:p w14:paraId="286C080A" w14:textId="77777777" w:rsidR="00A621A3" w:rsidRDefault="00A621A3" w:rsidP="00A621A3">
                      <w:pPr>
                        <w:pStyle w:val="JKontakt"/>
                      </w:pPr>
                      <w:r>
                        <w:t xml:space="preserve">T. </w:t>
                      </w:r>
                      <w:r w:rsidRPr="00DA2FB5">
                        <w:t>+49 (5235) 95908502</w:t>
                      </w:r>
                    </w:p>
                    <w:p w14:paraId="537D1E8E" w14:textId="77777777" w:rsidR="00A621A3" w:rsidRDefault="00A621A3" w:rsidP="00A621A3">
                      <w:pPr>
                        <w:pStyle w:val="JKontakt"/>
                      </w:pPr>
                      <w:r>
                        <w:t xml:space="preserve">F. </w:t>
                      </w:r>
                      <w:r w:rsidRPr="00DA2FB5">
                        <w:t>+49 (5235) 95908526</w:t>
                      </w:r>
                    </w:p>
                    <w:p w14:paraId="020A0CE6" w14:textId="77777777" w:rsidR="00A621A3" w:rsidRDefault="00A621A3" w:rsidP="00A621A3">
                      <w:pPr>
                        <w:pStyle w:val="JKontakt"/>
                      </w:pPr>
                      <w:r w:rsidRPr="00DA2FB5">
                        <w:t>judith.suckow@johanniter.de</w:t>
                      </w:r>
                    </w:p>
                    <w:p w14:paraId="551D5C57" w14:textId="77777777" w:rsidR="00A971D0" w:rsidRDefault="00A971D0" w:rsidP="003462A5">
                      <w:pPr>
                        <w:pStyle w:val="JKontakt"/>
                      </w:pPr>
                    </w:p>
                    <w:p w14:paraId="626C6758" w14:textId="77777777" w:rsidR="00A971D0" w:rsidRDefault="00A971D0" w:rsidP="003462A5">
                      <w:pPr>
                        <w:pStyle w:val="JKontakt"/>
                      </w:pPr>
                      <w:r>
                        <w:t>www.johanniter.de</w:t>
                      </w:r>
                    </w:p>
                  </w:txbxContent>
                </v:textbox>
                <w10:wrap type="square" anchory="margin"/>
                <w10:anchorlock/>
              </v:shape>
            </w:pict>
          </mc:Fallback>
        </mc:AlternateContent>
      </w:r>
      <w:r w:rsidR="0063320B">
        <w:t>Lippe/Höxter</w:t>
      </w:r>
      <w:r w:rsidR="005D0381" w:rsidRPr="003E52E7">
        <w:t xml:space="preserve">, den </w:t>
      </w:r>
      <w:r w:rsidR="00EA0A25">
        <w:t>xx</w:t>
      </w:r>
      <w:r w:rsidR="005D0381" w:rsidRPr="003E52E7">
        <w:t>.</w:t>
      </w:r>
      <w:r w:rsidR="00D27C68">
        <w:t xml:space="preserve"> </w:t>
      </w:r>
      <w:r w:rsidR="00991CA0">
        <w:t>August</w:t>
      </w:r>
      <w:r w:rsidR="0063320B">
        <w:t xml:space="preserve"> 2025</w:t>
      </w:r>
    </w:p>
    <w:p w14:paraId="379D271D" w14:textId="59E555FE" w:rsidR="003B1A7E" w:rsidRDefault="003B1A7E" w:rsidP="00DC175A"/>
    <w:p w14:paraId="22F25835" w14:textId="77777777" w:rsidR="00C62942" w:rsidRPr="00C62942" w:rsidRDefault="00C62942" w:rsidP="00C62942">
      <w:pPr>
        <w:rPr>
          <w:sz w:val="8"/>
          <w:szCs w:val="8"/>
        </w:rPr>
      </w:pPr>
    </w:p>
    <w:p w14:paraId="2022388F" w14:textId="5857F492" w:rsidR="00923114" w:rsidRDefault="009503BD" w:rsidP="000A19DE">
      <w:pPr>
        <w:pStyle w:val="JHeadline"/>
      </w:pPr>
      <w:r>
        <w:t>Gemeinsam für die MINT-Förderung</w:t>
      </w:r>
    </w:p>
    <w:p w14:paraId="6964E560" w14:textId="3B946EE0" w:rsidR="00C40961" w:rsidRDefault="000422D8" w:rsidP="00D45F75">
      <w:pPr>
        <w:pStyle w:val="StandardWeb"/>
        <w:spacing w:after="120"/>
        <w:rPr>
          <w:rFonts w:ascii="Maven Johanniter" w:hAnsi="Maven Johanniter"/>
          <w:b/>
          <w:color w:val="000548"/>
          <w:sz w:val="22"/>
          <w:szCs w:val="20"/>
        </w:rPr>
      </w:pPr>
      <w:r>
        <w:rPr>
          <w:rFonts w:ascii="Maven Johanniter" w:hAnsi="Maven Johanniter"/>
          <w:b/>
          <w:color w:val="000548"/>
          <w:sz w:val="22"/>
          <w:szCs w:val="20"/>
        </w:rPr>
        <w:t>MdB</w:t>
      </w:r>
      <w:r w:rsidR="009503BD" w:rsidRPr="009503BD">
        <w:rPr>
          <w:rFonts w:ascii="Maven Johanniter" w:hAnsi="Maven Johanniter"/>
          <w:b/>
          <w:color w:val="000548"/>
          <w:sz w:val="22"/>
          <w:szCs w:val="20"/>
        </w:rPr>
        <w:t xml:space="preserve"> Kerstin Vieregge </w:t>
      </w:r>
      <w:r w:rsidR="009503BD">
        <w:rPr>
          <w:rFonts w:ascii="Maven Johanniter" w:hAnsi="Maven Johanniter"/>
          <w:b/>
          <w:color w:val="000548"/>
          <w:sz w:val="22"/>
          <w:szCs w:val="20"/>
        </w:rPr>
        <w:t>besucht</w:t>
      </w:r>
      <w:r>
        <w:rPr>
          <w:rFonts w:ascii="Maven Johanniter" w:hAnsi="Maven Johanniter"/>
          <w:b/>
          <w:color w:val="000548"/>
          <w:sz w:val="22"/>
          <w:szCs w:val="20"/>
        </w:rPr>
        <w:t xml:space="preserve"> </w:t>
      </w:r>
      <w:r w:rsidR="009503BD">
        <w:rPr>
          <w:rFonts w:ascii="Maven Johanniter" w:hAnsi="Maven Johanniter"/>
          <w:b/>
          <w:color w:val="000548"/>
          <w:sz w:val="22"/>
          <w:szCs w:val="20"/>
        </w:rPr>
        <w:t>Johanniter-Kita</w:t>
      </w:r>
      <w:r w:rsidR="009503BD" w:rsidRPr="009503BD">
        <w:rPr>
          <w:rFonts w:ascii="Maven Johanniter" w:hAnsi="Maven Johanniter"/>
          <w:b/>
          <w:color w:val="000548"/>
          <w:sz w:val="22"/>
          <w:szCs w:val="20"/>
        </w:rPr>
        <w:t xml:space="preserve"> "Burg Sonnenschein"</w:t>
      </w:r>
      <w:r w:rsidR="00991CA0" w:rsidRPr="00C13864">
        <w:rPr>
          <w:rFonts w:ascii="Maven Johanniter" w:hAnsi="Maven Johanniter"/>
          <w:b/>
          <w:color w:val="000548"/>
          <w:sz w:val="22"/>
          <w:szCs w:val="20"/>
        </w:rPr>
        <w:t xml:space="preserve"> </w:t>
      </w:r>
    </w:p>
    <w:p w14:paraId="28AFE41B" w14:textId="364E86FC" w:rsidR="00B37DD7" w:rsidRPr="00B37DD7" w:rsidRDefault="00991CA0" w:rsidP="00B37DD7">
      <w:pPr>
        <w:spacing w:line="271" w:lineRule="auto"/>
        <w:ind w:right="-1"/>
        <w:rPr>
          <w:rFonts w:cs="Tahoma"/>
          <w:sz w:val="22"/>
          <w:szCs w:val="22"/>
        </w:rPr>
      </w:pPr>
      <w:r>
        <w:rPr>
          <w:rFonts w:cs="Tahoma"/>
          <w:b/>
          <w:bCs/>
          <w:sz w:val="22"/>
          <w:szCs w:val="22"/>
        </w:rPr>
        <w:t>Blomberg</w:t>
      </w:r>
      <w:r w:rsidR="00F16DD4" w:rsidRPr="00FF15B4">
        <w:rPr>
          <w:rFonts w:cs="Tahoma"/>
          <w:sz w:val="22"/>
          <w:szCs w:val="22"/>
        </w:rPr>
        <w:t xml:space="preserve"> </w:t>
      </w:r>
      <w:r w:rsidR="00F16DD4" w:rsidRPr="00FF15B4">
        <w:rPr>
          <w:rFonts w:cs="Tahoma"/>
          <w:sz w:val="22"/>
          <w:szCs w:val="22"/>
        </w:rPr>
        <w:sym w:font="Wingdings" w:char="F06E"/>
      </w:r>
      <w:r w:rsidR="003E05D5" w:rsidRPr="00FF15B4">
        <w:rPr>
          <w:rFonts w:cs="Tahoma"/>
          <w:sz w:val="22"/>
          <w:szCs w:val="22"/>
        </w:rPr>
        <w:t xml:space="preserve"> </w:t>
      </w:r>
      <w:r w:rsidR="00A7470E">
        <w:rPr>
          <w:rFonts w:cs="Tahoma"/>
          <w:sz w:val="22"/>
          <w:szCs w:val="22"/>
        </w:rPr>
        <w:t>G</w:t>
      </w:r>
      <w:r w:rsidR="00B37DD7" w:rsidRPr="00B37DD7">
        <w:rPr>
          <w:rFonts w:cs="Tahoma"/>
          <w:sz w:val="22"/>
          <w:szCs w:val="22"/>
        </w:rPr>
        <w:t>emeinsam für die MINT-Förderung</w:t>
      </w:r>
      <w:r w:rsidR="00A7470E">
        <w:rPr>
          <w:rFonts w:cs="Tahoma"/>
          <w:sz w:val="22"/>
          <w:szCs w:val="22"/>
        </w:rPr>
        <w:t>:</w:t>
      </w:r>
      <w:r w:rsidR="00B37DD7" w:rsidRPr="00B37DD7">
        <w:rPr>
          <w:rFonts w:cs="Tahoma"/>
          <w:sz w:val="22"/>
          <w:szCs w:val="22"/>
        </w:rPr>
        <w:t xml:space="preserve"> Kerstin Vieregge, Bundestagsabgeordnete der CDU/CSU-Fraktion, Mitglied im Verteidigungsausschuss und Obfrau sowie stellv. Mitglied im Ausschuss für Tourismus, </w:t>
      </w:r>
      <w:r w:rsidR="002264EA">
        <w:rPr>
          <w:rFonts w:cs="Tahoma"/>
          <w:sz w:val="22"/>
          <w:szCs w:val="22"/>
        </w:rPr>
        <w:t>besuchte die</w:t>
      </w:r>
      <w:r w:rsidR="00B37DD7" w:rsidRPr="00B37DD7">
        <w:rPr>
          <w:rFonts w:cs="Tahoma"/>
          <w:sz w:val="22"/>
          <w:szCs w:val="22"/>
        </w:rPr>
        <w:t xml:space="preserve"> </w:t>
      </w:r>
      <w:r w:rsidR="002264EA">
        <w:rPr>
          <w:rFonts w:cs="Tahoma"/>
          <w:sz w:val="22"/>
          <w:szCs w:val="22"/>
        </w:rPr>
        <w:t>Johanniter-</w:t>
      </w:r>
      <w:r w:rsidR="00B37DD7" w:rsidRPr="00B37DD7">
        <w:rPr>
          <w:rFonts w:cs="Tahoma"/>
          <w:sz w:val="22"/>
          <w:szCs w:val="22"/>
        </w:rPr>
        <w:t xml:space="preserve">Kita </w:t>
      </w:r>
      <w:r w:rsidR="00A4172D">
        <w:rPr>
          <w:rFonts w:cs="Tahoma"/>
          <w:sz w:val="22"/>
          <w:szCs w:val="22"/>
        </w:rPr>
        <w:t>„</w:t>
      </w:r>
      <w:r w:rsidR="00B37DD7" w:rsidRPr="00B37DD7">
        <w:rPr>
          <w:rFonts w:cs="Tahoma"/>
          <w:sz w:val="22"/>
          <w:szCs w:val="22"/>
        </w:rPr>
        <w:t>Burg Sonnenschein</w:t>
      </w:r>
      <w:r w:rsidR="00A4172D">
        <w:rPr>
          <w:rFonts w:cs="Tahoma"/>
          <w:sz w:val="22"/>
          <w:szCs w:val="22"/>
        </w:rPr>
        <w:t>“</w:t>
      </w:r>
      <w:r w:rsidR="00B37DD7" w:rsidRPr="00B37DD7">
        <w:rPr>
          <w:rFonts w:cs="Tahoma"/>
          <w:sz w:val="22"/>
          <w:szCs w:val="22"/>
        </w:rPr>
        <w:t xml:space="preserve"> in Blomberg-</w:t>
      </w:r>
      <w:proofErr w:type="spellStart"/>
      <w:r w:rsidR="00B37DD7" w:rsidRPr="00B37DD7">
        <w:rPr>
          <w:rFonts w:cs="Tahoma"/>
          <w:sz w:val="22"/>
          <w:szCs w:val="22"/>
        </w:rPr>
        <w:t>Reelkirchen</w:t>
      </w:r>
      <w:proofErr w:type="spellEnd"/>
      <w:r w:rsidR="00B37DD7" w:rsidRPr="00B37DD7">
        <w:rPr>
          <w:rFonts w:cs="Tahoma"/>
          <w:sz w:val="22"/>
          <w:szCs w:val="22"/>
        </w:rPr>
        <w:t xml:space="preserve">. Beim spannenden Austausch </w:t>
      </w:r>
      <w:r w:rsidR="002264EA">
        <w:rPr>
          <w:rFonts w:cs="Tahoma"/>
          <w:sz w:val="22"/>
          <w:szCs w:val="22"/>
        </w:rPr>
        <w:t xml:space="preserve">mit Kita-Leitung Sabine Lohmeier, Johanniter-Regionalvorstand Patrik Benzler und Fachbereichsleitung Kita &amp; OGS Anna Hohlfeld </w:t>
      </w:r>
      <w:r w:rsidR="00B37DD7" w:rsidRPr="00B37DD7">
        <w:rPr>
          <w:rFonts w:cs="Tahoma"/>
          <w:sz w:val="22"/>
          <w:szCs w:val="22"/>
        </w:rPr>
        <w:t>ging es um die Zukunft unserer Jüngsten und wie man schon in der Kita den Grundstein für eine altersgerechte Förderung ihrer mathematisch-naturwissenschaftlichen Fähigkeiten legt. </w:t>
      </w:r>
    </w:p>
    <w:p w14:paraId="6368C730" w14:textId="77777777" w:rsidR="002B3D30" w:rsidRDefault="002B3D30" w:rsidP="00B37DD7">
      <w:pPr>
        <w:spacing w:line="271" w:lineRule="auto"/>
        <w:ind w:right="-1"/>
        <w:rPr>
          <w:rFonts w:cs="Tahoma"/>
          <w:sz w:val="22"/>
          <w:szCs w:val="22"/>
        </w:rPr>
      </w:pPr>
    </w:p>
    <w:p w14:paraId="33228FA7" w14:textId="30E74B42" w:rsidR="00DB6EA9" w:rsidRDefault="00B37DD7" w:rsidP="00DB6EA9">
      <w:pPr>
        <w:spacing w:line="271" w:lineRule="auto"/>
        <w:ind w:right="-1"/>
        <w:rPr>
          <w:rFonts w:cs="Tahoma"/>
          <w:sz w:val="22"/>
          <w:szCs w:val="22"/>
        </w:rPr>
      </w:pPr>
      <w:r w:rsidRPr="00B37DD7">
        <w:rPr>
          <w:rFonts w:cs="Tahoma"/>
          <w:sz w:val="22"/>
          <w:szCs w:val="22"/>
        </w:rPr>
        <w:t xml:space="preserve">Die MINT-Förderung liegt auch Kerstin Vieregge besonders am Herzen, daher lag der Fokus auf den entsprechenden Förder-Angeboten </w:t>
      </w:r>
      <w:r w:rsidR="00BF595B">
        <w:rPr>
          <w:rFonts w:cs="Tahoma"/>
          <w:sz w:val="22"/>
          <w:szCs w:val="22"/>
        </w:rPr>
        <w:t>d</w:t>
      </w:r>
      <w:r w:rsidRPr="00B37DD7">
        <w:rPr>
          <w:rFonts w:cs="Tahoma"/>
          <w:sz w:val="22"/>
          <w:szCs w:val="22"/>
        </w:rPr>
        <w:t xml:space="preserve">er "Burg </w:t>
      </w:r>
      <w:r w:rsidRPr="007C01F7">
        <w:rPr>
          <w:rFonts w:cs="Tahoma"/>
          <w:sz w:val="22"/>
          <w:szCs w:val="22"/>
        </w:rPr>
        <w:t xml:space="preserve">Sonnenschein". Die Kita ist nämlich nicht nur "Kneipp-Gesundheits-Kita", sondern </w:t>
      </w:r>
      <w:r w:rsidR="00E6782E" w:rsidRPr="007C01F7">
        <w:rPr>
          <w:rFonts w:cs="Tahoma"/>
          <w:sz w:val="22"/>
          <w:szCs w:val="22"/>
        </w:rPr>
        <w:t xml:space="preserve">seit vielen Jahren </w:t>
      </w:r>
      <w:r w:rsidRPr="007C01F7">
        <w:rPr>
          <w:rFonts w:cs="Tahoma"/>
          <w:sz w:val="22"/>
          <w:szCs w:val="22"/>
        </w:rPr>
        <w:t xml:space="preserve">auch </w:t>
      </w:r>
      <w:r w:rsidR="00883B0E" w:rsidRPr="007C01F7">
        <w:rPr>
          <w:rFonts w:cs="Tahoma"/>
          <w:sz w:val="22"/>
          <w:szCs w:val="22"/>
        </w:rPr>
        <w:t>durch die Stiftung</w:t>
      </w:r>
      <w:r w:rsidR="00E6782E" w:rsidRPr="007C01F7">
        <w:rPr>
          <w:rFonts w:cs="Tahoma"/>
          <w:sz w:val="22"/>
          <w:szCs w:val="22"/>
        </w:rPr>
        <w:t xml:space="preserve"> </w:t>
      </w:r>
      <w:r w:rsidRPr="007C01F7">
        <w:rPr>
          <w:rFonts w:cs="Tahoma"/>
          <w:sz w:val="22"/>
          <w:szCs w:val="22"/>
        </w:rPr>
        <w:t>„</w:t>
      </w:r>
      <w:r w:rsidR="00883B0E" w:rsidRPr="007C01F7">
        <w:rPr>
          <w:rFonts w:cs="Tahoma"/>
          <w:sz w:val="22"/>
          <w:szCs w:val="22"/>
        </w:rPr>
        <w:t>Kinder forschen</w:t>
      </w:r>
      <w:r w:rsidRPr="007C01F7">
        <w:rPr>
          <w:rFonts w:cs="Tahoma"/>
          <w:sz w:val="22"/>
          <w:szCs w:val="22"/>
        </w:rPr>
        <w:t xml:space="preserve">“ </w:t>
      </w:r>
      <w:r w:rsidR="00E6782E" w:rsidRPr="007C01F7">
        <w:rPr>
          <w:rFonts w:cs="Tahoma"/>
          <w:sz w:val="22"/>
          <w:szCs w:val="22"/>
        </w:rPr>
        <w:t xml:space="preserve">zertifiziert – </w:t>
      </w:r>
      <w:r w:rsidR="00F769A4" w:rsidRPr="007C01F7">
        <w:rPr>
          <w:rFonts w:cs="Tahoma"/>
          <w:sz w:val="22"/>
          <w:szCs w:val="22"/>
        </w:rPr>
        <w:t xml:space="preserve">und hat </w:t>
      </w:r>
      <w:r w:rsidR="00C85345" w:rsidRPr="007C01F7">
        <w:rPr>
          <w:rFonts w:cs="Tahoma"/>
          <w:sz w:val="22"/>
          <w:szCs w:val="22"/>
        </w:rPr>
        <w:t>das Zertifikat</w:t>
      </w:r>
      <w:r w:rsidR="00F769A4" w:rsidRPr="007C01F7">
        <w:rPr>
          <w:rFonts w:cs="Tahoma"/>
          <w:sz w:val="22"/>
          <w:szCs w:val="22"/>
        </w:rPr>
        <w:t xml:space="preserve"> </w:t>
      </w:r>
      <w:r w:rsidR="00883B0E" w:rsidRPr="007C01F7">
        <w:rPr>
          <w:rFonts w:cs="Tahoma"/>
          <w:sz w:val="22"/>
          <w:szCs w:val="22"/>
        </w:rPr>
        <w:t>ganz frisch im Juni 2025</w:t>
      </w:r>
      <w:r w:rsidR="00F769A4" w:rsidRPr="007C01F7">
        <w:rPr>
          <w:rFonts w:cs="Tahoma"/>
          <w:sz w:val="22"/>
          <w:szCs w:val="22"/>
        </w:rPr>
        <w:t xml:space="preserve"> erneuert</w:t>
      </w:r>
      <w:r w:rsidRPr="007C01F7">
        <w:rPr>
          <w:rFonts w:cs="Tahoma"/>
          <w:sz w:val="22"/>
          <w:szCs w:val="22"/>
        </w:rPr>
        <w:t>. </w:t>
      </w:r>
      <w:r w:rsidR="00062D1E" w:rsidRPr="007C01F7">
        <w:rPr>
          <w:rFonts w:cs="Tahoma"/>
          <w:sz w:val="22"/>
          <w:szCs w:val="22"/>
        </w:rPr>
        <w:t>„</w:t>
      </w:r>
      <w:r w:rsidR="00CE35AA" w:rsidRPr="007C01F7">
        <w:rPr>
          <w:rFonts w:cs="Tahoma"/>
          <w:sz w:val="22"/>
          <w:szCs w:val="22"/>
        </w:rPr>
        <w:t xml:space="preserve">Ich finde das eine </w:t>
      </w:r>
      <w:r w:rsidR="00984909" w:rsidRPr="007C01F7">
        <w:rPr>
          <w:rFonts w:cs="Tahoma"/>
          <w:sz w:val="22"/>
          <w:szCs w:val="22"/>
        </w:rPr>
        <w:t>großartige Initiative</w:t>
      </w:r>
      <w:r w:rsidR="00CE35AA" w:rsidRPr="007C01F7">
        <w:rPr>
          <w:rFonts w:cs="Tahoma"/>
          <w:sz w:val="22"/>
          <w:szCs w:val="22"/>
        </w:rPr>
        <w:t>. Die MINT-Projekte wecken</w:t>
      </w:r>
      <w:r w:rsidR="00984909" w:rsidRPr="007C01F7">
        <w:rPr>
          <w:rFonts w:cs="Tahoma"/>
          <w:sz w:val="22"/>
          <w:szCs w:val="22"/>
        </w:rPr>
        <w:t xml:space="preserve"> die Neugier der Kinder und</w:t>
      </w:r>
      <w:r w:rsidR="00CE35AA" w:rsidRPr="007C01F7">
        <w:rPr>
          <w:rFonts w:cs="Tahoma"/>
          <w:sz w:val="22"/>
          <w:szCs w:val="22"/>
        </w:rPr>
        <w:t xml:space="preserve"> steigern</w:t>
      </w:r>
      <w:r w:rsidR="00984909" w:rsidRPr="007C01F7">
        <w:rPr>
          <w:rFonts w:cs="Tahoma"/>
          <w:sz w:val="22"/>
          <w:szCs w:val="22"/>
        </w:rPr>
        <w:t xml:space="preserve"> ihre Freude am Lernen</w:t>
      </w:r>
      <w:r w:rsidR="0045264F" w:rsidRPr="007C01F7">
        <w:rPr>
          <w:rFonts w:cs="Tahoma"/>
          <w:sz w:val="22"/>
          <w:szCs w:val="22"/>
        </w:rPr>
        <w:t>. Das Erkennen von Zusammenhängen bleibt ein Leben lang wichtig</w:t>
      </w:r>
      <w:r w:rsidR="00CE35AA" w:rsidRPr="007C01F7">
        <w:rPr>
          <w:rFonts w:cs="Tahoma"/>
          <w:sz w:val="22"/>
          <w:szCs w:val="22"/>
        </w:rPr>
        <w:t xml:space="preserve"> – hier wird ein Grundstein gelegt</w:t>
      </w:r>
      <w:r w:rsidR="00984909" w:rsidRPr="007C01F7">
        <w:rPr>
          <w:rFonts w:cs="Tahoma"/>
          <w:sz w:val="22"/>
          <w:szCs w:val="22"/>
        </w:rPr>
        <w:t xml:space="preserve">“, lobt </w:t>
      </w:r>
      <w:r w:rsidR="00062D1E" w:rsidRPr="007C01F7">
        <w:rPr>
          <w:rFonts w:cs="Tahoma"/>
          <w:sz w:val="22"/>
          <w:szCs w:val="22"/>
        </w:rPr>
        <w:t>Vieregge das Engagement de</w:t>
      </w:r>
      <w:r w:rsidR="00984909" w:rsidRPr="007C01F7">
        <w:rPr>
          <w:rFonts w:cs="Tahoma"/>
          <w:sz w:val="22"/>
          <w:szCs w:val="22"/>
        </w:rPr>
        <w:t>s</w:t>
      </w:r>
      <w:r w:rsidR="00062D1E" w:rsidRPr="007C01F7">
        <w:rPr>
          <w:rFonts w:cs="Tahoma"/>
          <w:sz w:val="22"/>
          <w:szCs w:val="22"/>
        </w:rPr>
        <w:t xml:space="preserve"> Kita-</w:t>
      </w:r>
      <w:r w:rsidR="00984909" w:rsidRPr="007C01F7">
        <w:rPr>
          <w:rFonts w:cs="Tahoma"/>
          <w:sz w:val="22"/>
          <w:szCs w:val="22"/>
        </w:rPr>
        <w:t>Teams</w:t>
      </w:r>
      <w:r w:rsidR="00062D1E" w:rsidRPr="007C01F7">
        <w:rPr>
          <w:rFonts w:cs="Tahoma"/>
          <w:sz w:val="22"/>
          <w:szCs w:val="22"/>
        </w:rPr>
        <w:t xml:space="preserve">. </w:t>
      </w:r>
      <w:r w:rsidRPr="007C01F7">
        <w:rPr>
          <w:rFonts w:cs="Tahoma"/>
          <w:sz w:val="22"/>
          <w:szCs w:val="22"/>
        </w:rPr>
        <w:t xml:space="preserve">Regelmäßig bilden sich die Erzieherinnen der </w:t>
      </w:r>
      <w:r w:rsidR="00A4172D" w:rsidRPr="007C01F7">
        <w:rPr>
          <w:rFonts w:cs="Tahoma"/>
          <w:sz w:val="22"/>
          <w:szCs w:val="22"/>
        </w:rPr>
        <w:t>„</w:t>
      </w:r>
      <w:r w:rsidRPr="007C01F7">
        <w:rPr>
          <w:rFonts w:cs="Tahoma"/>
          <w:sz w:val="22"/>
          <w:szCs w:val="22"/>
        </w:rPr>
        <w:t>Burg Sonnenschein</w:t>
      </w:r>
      <w:r w:rsidR="00A4172D" w:rsidRPr="007C01F7">
        <w:rPr>
          <w:rFonts w:cs="Tahoma"/>
          <w:sz w:val="22"/>
          <w:szCs w:val="22"/>
        </w:rPr>
        <w:t>“</w:t>
      </w:r>
      <w:r w:rsidRPr="007C01F7">
        <w:rPr>
          <w:rFonts w:cs="Tahoma"/>
          <w:sz w:val="22"/>
          <w:szCs w:val="22"/>
        </w:rPr>
        <w:t xml:space="preserve"> zur kindgerechten Vermittlung von Naturwissenschaften fort und bauen mit viel Freude spannende Experimente in den Kita-Alltag ein. Über die Möglichkeit der Alltagsexperimente hinaus führt das Kita-Team immer wieder spannende Projekte durch, in denen die Kinder selbst forschen und naturwissenschaftliche Zusammenhänge spielerisch</w:t>
      </w:r>
      <w:r w:rsidRPr="00B37DD7">
        <w:rPr>
          <w:rFonts w:cs="Tahoma"/>
          <w:sz w:val="22"/>
          <w:szCs w:val="22"/>
        </w:rPr>
        <w:t xml:space="preserve"> erfahren können</w:t>
      </w:r>
      <w:r w:rsidR="00E6782E">
        <w:rPr>
          <w:rFonts w:cs="Tahoma"/>
          <w:sz w:val="22"/>
          <w:szCs w:val="22"/>
        </w:rPr>
        <w:t>.</w:t>
      </w:r>
    </w:p>
    <w:p w14:paraId="3D0FE945" w14:textId="77777777" w:rsidR="00E6782E" w:rsidRDefault="00E6782E" w:rsidP="00DB6EA9">
      <w:pPr>
        <w:spacing w:line="271" w:lineRule="auto"/>
        <w:ind w:right="-1"/>
        <w:rPr>
          <w:rFonts w:cs="Tahoma"/>
          <w:sz w:val="22"/>
          <w:szCs w:val="22"/>
        </w:rPr>
      </w:pPr>
    </w:p>
    <w:p w14:paraId="0120AC43" w14:textId="2B37C32C" w:rsidR="00DB6EA9" w:rsidRPr="00DB6EA9" w:rsidRDefault="00DB6EA9" w:rsidP="00E6782E">
      <w:pPr>
        <w:spacing w:line="271" w:lineRule="auto"/>
        <w:ind w:right="-1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Z</w:t>
      </w:r>
      <w:r w:rsidRPr="00DB6EA9">
        <w:rPr>
          <w:rFonts w:cs="Tahoma"/>
          <w:sz w:val="22"/>
          <w:szCs w:val="22"/>
        </w:rPr>
        <w:t xml:space="preserve">uerst </w:t>
      </w:r>
      <w:r>
        <w:rPr>
          <w:rFonts w:cs="Tahoma"/>
          <w:sz w:val="22"/>
          <w:szCs w:val="22"/>
        </w:rPr>
        <w:t xml:space="preserve">ging es für Kerstin Vieregge </w:t>
      </w:r>
      <w:r w:rsidR="00A24314">
        <w:rPr>
          <w:rFonts w:cs="Tahoma"/>
          <w:sz w:val="22"/>
          <w:szCs w:val="22"/>
        </w:rPr>
        <w:t>i</w:t>
      </w:r>
      <w:r w:rsidR="00EF1E25">
        <w:rPr>
          <w:rFonts w:cs="Tahoma"/>
          <w:sz w:val="22"/>
          <w:szCs w:val="22"/>
        </w:rPr>
        <w:t xml:space="preserve">n </w:t>
      </w:r>
      <w:r w:rsidR="00A24314">
        <w:rPr>
          <w:rFonts w:cs="Tahoma"/>
          <w:sz w:val="22"/>
          <w:szCs w:val="22"/>
        </w:rPr>
        <w:t>die</w:t>
      </w:r>
      <w:r>
        <w:rPr>
          <w:rFonts w:cs="Tahoma"/>
          <w:sz w:val="22"/>
          <w:szCs w:val="22"/>
        </w:rPr>
        <w:t xml:space="preserve"> </w:t>
      </w:r>
      <w:r w:rsidRPr="00DB6EA9">
        <w:rPr>
          <w:rFonts w:cs="Tahoma"/>
          <w:sz w:val="22"/>
          <w:szCs w:val="22"/>
        </w:rPr>
        <w:t xml:space="preserve">Gruppe </w:t>
      </w:r>
      <w:r>
        <w:rPr>
          <w:rFonts w:cs="Tahoma"/>
          <w:sz w:val="22"/>
          <w:szCs w:val="22"/>
        </w:rPr>
        <w:t>der Drei- bis Sechsjährigen</w:t>
      </w:r>
      <w:r w:rsidR="00A24314">
        <w:rPr>
          <w:rFonts w:cs="Tahoma"/>
          <w:sz w:val="22"/>
          <w:szCs w:val="22"/>
        </w:rPr>
        <w:t>, wo</w:t>
      </w:r>
      <w:r>
        <w:rPr>
          <w:rFonts w:cs="Tahoma"/>
          <w:sz w:val="22"/>
          <w:szCs w:val="22"/>
        </w:rPr>
        <w:t xml:space="preserve"> </w:t>
      </w:r>
      <w:r w:rsidR="00EF1E25">
        <w:rPr>
          <w:rFonts w:cs="Tahoma"/>
          <w:sz w:val="22"/>
          <w:szCs w:val="22"/>
        </w:rPr>
        <w:t>ein</w:t>
      </w:r>
      <w:r w:rsidR="00462F8D">
        <w:rPr>
          <w:rFonts w:cs="Tahoma"/>
          <w:sz w:val="22"/>
          <w:szCs w:val="22"/>
        </w:rPr>
        <w:t xml:space="preserve">e </w:t>
      </w:r>
      <w:r w:rsidRPr="00DB6EA9">
        <w:rPr>
          <w:rFonts w:cs="Tahoma"/>
          <w:sz w:val="22"/>
          <w:szCs w:val="22"/>
        </w:rPr>
        <w:t>chem</w:t>
      </w:r>
      <w:r w:rsidR="00EF1E25">
        <w:rPr>
          <w:rFonts w:cs="Tahoma"/>
          <w:sz w:val="22"/>
          <w:szCs w:val="22"/>
        </w:rPr>
        <w:t>ische</w:t>
      </w:r>
      <w:r w:rsidRPr="00DB6EA9">
        <w:rPr>
          <w:rFonts w:cs="Tahoma"/>
          <w:sz w:val="22"/>
          <w:szCs w:val="22"/>
        </w:rPr>
        <w:t xml:space="preserve"> Reaktion </w:t>
      </w:r>
      <w:r w:rsidR="00EF1E25">
        <w:rPr>
          <w:rFonts w:cs="Tahoma"/>
          <w:sz w:val="22"/>
          <w:szCs w:val="22"/>
        </w:rPr>
        <w:t>für Staunen</w:t>
      </w:r>
      <w:r w:rsidR="00A24314" w:rsidRPr="00A24314">
        <w:rPr>
          <w:rFonts w:cs="Tahoma"/>
          <w:sz w:val="22"/>
          <w:szCs w:val="22"/>
        </w:rPr>
        <w:t xml:space="preserve"> </w:t>
      </w:r>
      <w:r w:rsidR="00A24314">
        <w:rPr>
          <w:rFonts w:cs="Tahoma"/>
          <w:sz w:val="22"/>
          <w:szCs w:val="22"/>
        </w:rPr>
        <w:t>sorgte</w:t>
      </w:r>
      <w:r w:rsidR="00431142">
        <w:rPr>
          <w:rFonts w:cs="Tahoma"/>
          <w:sz w:val="22"/>
          <w:szCs w:val="22"/>
        </w:rPr>
        <w:t xml:space="preserve"> – </w:t>
      </w:r>
      <w:r w:rsidR="00EF1E25">
        <w:rPr>
          <w:rFonts w:cs="Tahoma"/>
          <w:sz w:val="22"/>
          <w:szCs w:val="22"/>
        </w:rPr>
        <w:t xml:space="preserve">der </w:t>
      </w:r>
      <w:r w:rsidRPr="00DB6EA9">
        <w:rPr>
          <w:rFonts w:cs="Tahoma"/>
          <w:sz w:val="22"/>
          <w:szCs w:val="22"/>
        </w:rPr>
        <w:t>Natron-Vulkan</w:t>
      </w:r>
      <w:r w:rsidR="00EF1E25">
        <w:rPr>
          <w:rFonts w:cs="Tahoma"/>
          <w:sz w:val="22"/>
          <w:szCs w:val="22"/>
        </w:rPr>
        <w:t>.</w:t>
      </w:r>
      <w:r w:rsidR="00EF1E25" w:rsidRPr="00DB6EA9">
        <w:rPr>
          <w:rFonts w:cs="Tahoma"/>
          <w:sz w:val="22"/>
          <w:szCs w:val="22"/>
        </w:rPr>
        <w:t xml:space="preserve"> </w:t>
      </w:r>
      <w:r w:rsidR="00EF1E25">
        <w:rPr>
          <w:rFonts w:cs="Tahoma"/>
          <w:sz w:val="22"/>
          <w:szCs w:val="22"/>
        </w:rPr>
        <w:t xml:space="preserve">Anschließend besuchte sie die </w:t>
      </w:r>
      <w:r w:rsidR="00A24314">
        <w:rPr>
          <w:rFonts w:cs="Tahoma"/>
          <w:sz w:val="22"/>
          <w:szCs w:val="22"/>
        </w:rPr>
        <w:t>zweite</w:t>
      </w:r>
      <w:r w:rsidR="00EF1E25">
        <w:rPr>
          <w:rFonts w:cs="Tahoma"/>
          <w:sz w:val="22"/>
          <w:szCs w:val="22"/>
        </w:rPr>
        <w:t xml:space="preserve"> </w:t>
      </w:r>
      <w:r w:rsidR="00A4172D">
        <w:rPr>
          <w:rFonts w:cs="Tahoma"/>
          <w:sz w:val="22"/>
          <w:szCs w:val="22"/>
        </w:rPr>
        <w:t>Forschungss</w:t>
      </w:r>
      <w:r w:rsidR="00EF1E25">
        <w:rPr>
          <w:rFonts w:cs="Tahoma"/>
          <w:sz w:val="22"/>
          <w:szCs w:val="22"/>
        </w:rPr>
        <w:t>tation</w:t>
      </w:r>
      <w:r w:rsidR="00A4172D">
        <w:rPr>
          <w:rFonts w:cs="Tahoma"/>
          <w:sz w:val="22"/>
          <w:szCs w:val="22"/>
        </w:rPr>
        <w:t xml:space="preserve"> der Kita</w:t>
      </w:r>
      <w:r w:rsidR="00EF1E25">
        <w:rPr>
          <w:rFonts w:cs="Tahoma"/>
          <w:sz w:val="22"/>
          <w:szCs w:val="22"/>
        </w:rPr>
        <w:t>:</w:t>
      </w:r>
      <w:r w:rsidRPr="00DB6EA9">
        <w:rPr>
          <w:rFonts w:cs="Tahoma"/>
          <w:sz w:val="22"/>
          <w:szCs w:val="22"/>
        </w:rPr>
        <w:t xml:space="preserve"> Leuchtplatte</w:t>
      </w:r>
      <w:r w:rsidR="00EF1E25">
        <w:rPr>
          <w:rFonts w:cs="Tahoma"/>
          <w:sz w:val="22"/>
          <w:szCs w:val="22"/>
        </w:rPr>
        <w:t xml:space="preserve">n, </w:t>
      </w:r>
      <w:r w:rsidR="00A4172D">
        <w:rPr>
          <w:rFonts w:cs="Tahoma"/>
          <w:sz w:val="22"/>
          <w:szCs w:val="22"/>
        </w:rPr>
        <w:t>auf</w:t>
      </w:r>
      <w:r w:rsidR="00EF1E25">
        <w:rPr>
          <w:rFonts w:cs="Tahoma"/>
          <w:sz w:val="22"/>
          <w:szCs w:val="22"/>
        </w:rPr>
        <w:t xml:space="preserve"> denen die Kinder</w:t>
      </w:r>
      <w:r w:rsidRPr="00DB6EA9">
        <w:rPr>
          <w:rFonts w:cs="Tahoma"/>
          <w:sz w:val="22"/>
          <w:szCs w:val="22"/>
        </w:rPr>
        <w:t xml:space="preserve"> im Dunkeln mit Formen </w:t>
      </w:r>
      <w:r w:rsidR="00A4172D">
        <w:rPr>
          <w:rFonts w:cs="Tahoma"/>
          <w:sz w:val="22"/>
          <w:szCs w:val="22"/>
        </w:rPr>
        <w:t>und</w:t>
      </w:r>
      <w:r w:rsidRPr="00DB6EA9">
        <w:rPr>
          <w:rFonts w:cs="Tahoma"/>
          <w:sz w:val="22"/>
          <w:szCs w:val="22"/>
        </w:rPr>
        <w:t xml:space="preserve"> Sand</w:t>
      </w:r>
      <w:r w:rsidR="00EF1E25">
        <w:rPr>
          <w:rFonts w:cs="Tahoma"/>
          <w:sz w:val="22"/>
          <w:szCs w:val="22"/>
        </w:rPr>
        <w:t xml:space="preserve"> experimentieren </w:t>
      </w:r>
      <w:r w:rsidR="00A4172D">
        <w:rPr>
          <w:rFonts w:cs="Tahoma"/>
          <w:sz w:val="22"/>
          <w:szCs w:val="22"/>
        </w:rPr>
        <w:t>konnten</w:t>
      </w:r>
      <w:r w:rsidR="00EF1E25">
        <w:rPr>
          <w:rFonts w:cs="Tahoma"/>
          <w:sz w:val="22"/>
          <w:szCs w:val="22"/>
        </w:rPr>
        <w:t xml:space="preserve">. „Für alle Altersgruppen steht </w:t>
      </w:r>
      <w:r w:rsidR="00A4172D">
        <w:rPr>
          <w:rFonts w:cs="Tahoma"/>
          <w:sz w:val="22"/>
          <w:szCs w:val="22"/>
        </w:rPr>
        <w:t xml:space="preserve">im Kita-Alltag </w:t>
      </w:r>
      <w:r w:rsidR="00EF1E25">
        <w:rPr>
          <w:rFonts w:cs="Tahoma"/>
          <w:sz w:val="22"/>
          <w:szCs w:val="22"/>
        </w:rPr>
        <w:t xml:space="preserve">außerdem ein </w:t>
      </w:r>
      <w:r w:rsidR="00EF1E25" w:rsidRPr="00EF1E25">
        <w:rPr>
          <w:rFonts w:cs="Tahoma"/>
          <w:sz w:val="22"/>
          <w:szCs w:val="22"/>
        </w:rPr>
        <w:t>Aktionstablett</w:t>
      </w:r>
      <w:r w:rsidR="00EF1E25">
        <w:rPr>
          <w:rFonts w:cs="Tahoma"/>
          <w:sz w:val="22"/>
          <w:szCs w:val="22"/>
        </w:rPr>
        <w:t xml:space="preserve"> bereit, das fordert die Kinder</w:t>
      </w:r>
      <w:r w:rsidR="00EF1E25" w:rsidRPr="00EF1E25">
        <w:rPr>
          <w:rFonts w:cs="Tahoma"/>
          <w:sz w:val="22"/>
          <w:szCs w:val="22"/>
        </w:rPr>
        <w:t xml:space="preserve"> zum Forschen auf</w:t>
      </w:r>
      <w:r w:rsidR="00EF1E25">
        <w:rPr>
          <w:rFonts w:cs="Tahoma"/>
          <w:sz w:val="22"/>
          <w:szCs w:val="22"/>
        </w:rPr>
        <w:t xml:space="preserve"> und hilft,</w:t>
      </w:r>
      <w:r w:rsidR="00EF1E25" w:rsidRPr="00EF1E25">
        <w:rPr>
          <w:rFonts w:cs="Tahoma"/>
          <w:sz w:val="22"/>
          <w:szCs w:val="22"/>
        </w:rPr>
        <w:t xml:space="preserve"> Lösungswege </w:t>
      </w:r>
      <w:r w:rsidR="00EF1E25">
        <w:rPr>
          <w:rFonts w:cs="Tahoma"/>
          <w:sz w:val="22"/>
          <w:szCs w:val="22"/>
        </w:rPr>
        <w:t xml:space="preserve">zu </w:t>
      </w:r>
      <w:r w:rsidR="00EF1E25" w:rsidRPr="00EF1E25">
        <w:rPr>
          <w:rFonts w:cs="Tahoma"/>
          <w:sz w:val="22"/>
          <w:szCs w:val="22"/>
        </w:rPr>
        <w:t xml:space="preserve">suchen und </w:t>
      </w:r>
      <w:r w:rsidR="00EF1E25">
        <w:rPr>
          <w:rFonts w:cs="Tahoma"/>
          <w:sz w:val="22"/>
          <w:szCs w:val="22"/>
        </w:rPr>
        <w:t xml:space="preserve">zu </w:t>
      </w:r>
      <w:r w:rsidR="00EF1E25" w:rsidRPr="00EF1E25">
        <w:rPr>
          <w:rFonts w:cs="Tahoma"/>
          <w:sz w:val="22"/>
          <w:szCs w:val="22"/>
        </w:rPr>
        <w:t>erkennen</w:t>
      </w:r>
      <w:r w:rsidR="00EF1E25">
        <w:rPr>
          <w:rFonts w:cs="Tahoma"/>
          <w:sz w:val="22"/>
          <w:szCs w:val="22"/>
        </w:rPr>
        <w:t xml:space="preserve">“, </w:t>
      </w:r>
      <w:r w:rsidR="00EF1E25">
        <w:rPr>
          <w:rFonts w:cs="Tahoma"/>
          <w:sz w:val="22"/>
          <w:szCs w:val="22"/>
        </w:rPr>
        <w:lastRenderedPageBreak/>
        <w:t>berichtet Kita-Leitung Sabine Lohmeier</w:t>
      </w:r>
      <w:r w:rsidR="00E6782E">
        <w:rPr>
          <w:rFonts w:cs="Tahoma"/>
          <w:sz w:val="22"/>
          <w:szCs w:val="22"/>
        </w:rPr>
        <w:t xml:space="preserve"> und ist sehr dankbar für die Förderung</w:t>
      </w:r>
      <w:r w:rsidR="00462F8D">
        <w:rPr>
          <w:rFonts w:cs="Tahoma"/>
          <w:sz w:val="22"/>
          <w:szCs w:val="22"/>
        </w:rPr>
        <w:t xml:space="preserve"> der MINT-Projekte</w:t>
      </w:r>
      <w:r w:rsidR="00E6782E">
        <w:rPr>
          <w:rFonts w:cs="Tahoma"/>
          <w:sz w:val="22"/>
          <w:szCs w:val="22"/>
        </w:rPr>
        <w:t xml:space="preserve">: „Ob Pisa-Bausteine, Roboter, Magnetismus oder die Kraft der Elemente hautnah erleben – wir freuen uns sehr </w:t>
      </w:r>
      <w:r w:rsidR="00462F8D">
        <w:rPr>
          <w:rFonts w:cs="Tahoma"/>
          <w:sz w:val="22"/>
          <w:szCs w:val="22"/>
        </w:rPr>
        <w:t>über</w:t>
      </w:r>
      <w:r w:rsidR="00E6782E">
        <w:rPr>
          <w:rFonts w:cs="Tahoma"/>
          <w:sz w:val="22"/>
          <w:szCs w:val="22"/>
        </w:rPr>
        <w:t xml:space="preserve"> die vielfältigen </w:t>
      </w:r>
      <w:r w:rsidR="00462F8D">
        <w:rPr>
          <w:rFonts w:cs="Tahoma"/>
          <w:sz w:val="22"/>
          <w:szCs w:val="22"/>
        </w:rPr>
        <w:t>Aktionen</w:t>
      </w:r>
      <w:r w:rsidR="00E6782E">
        <w:rPr>
          <w:rFonts w:cs="Tahoma"/>
          <w:sz w:val="22"/>
          <w:szCs w:val="22"/>
        </w:rPr>
        <w:t>, die wir mit Unterstützung unserer Partner durchführen können.“</w:t>
      </w:r>
    </w:p>
    <w:p w14:paraId="3D6C9372" w14:textId="77777777" w:rsidR="007F0DF2" w:rsidRDefault="007F0DF2" w:rsidP="00B37DD7">
      <w:pPr>
        <w:spacing w:line="271" w:lineRule="auto"/>
        <w:ind w:right="-1"/>
        <w:rPr>
          <w:rFonts w:cs="Tahoma"/>
          <w:sz w:val="22"/>
          <w:szCs w:val="22"/>
        </w:rPr>
      </w:pPr>
    </w:p>
    <w:p w14:paraId="089F7CB8" w14:textId="4662E1F8" w:rsidR="0045264F" w:rsidRPr="009A5426" w:rsidRDefault="00EE2AA6" w:rsidP="009A5426">
      <w:pPr>
        <w:spacing w:line="271" w:lineRule="auto"/>
        <w:ind w:right="-1"/>
        <w:jc w:val="both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Als</w:t>
      </w:r>
      <w:r w:rsidR="00B37DD7" w:rsidRPr="009A5426">
        <w:rPr>
          <w:rFonts w:cs="Tahoma"/>
          <w:sz w:val="22"/>
          <w:szCs w:val="22"/>
        </w:rPr>
        <w:t xml:space="preserve"> </w:t>
      </w:r>
      <w:r w:rsidR="00A24314" w:rsidRPr="009A5426">
        <w:rPr>
          <w:rFonts w:cs="Tahoma"/>
          <w:sz w:val="22"/>
          <w:szCs w:val="22"/>
        </w:rPr>
        <w:t>weitere</w:t>
      </w:r>
      <w:r w:rsidR="00B37DD7" w:rsidRPr="009A5426">
        <w:rPr>
          <w:rFonts w:cs="Tahoma"/>
          <w:sz w:val="22"/>
          <w:szCs w:val="22"/>
        </w:rPr>
        <w:t xml:space="preserve"> Themen standen beim Besuch von Kerstin Vieregge auf der Agenda: Herausforderungen im Kita-Alltag wie</w:t>
      </w:r>
      <w:r>
        <w:rPr>
          <w:rFonts w:cs="Tahoma"/>
          <w:sz w:val="22"/>
          <w:szCs w:val="22"/>
        </w:rPr>
        <w:t xml:space="preserve"> </w:t>
      </w:r>
      <w:r w:rsidR="00431142">
        <w:rPr>
          <w:rFonts w:cs="Tahoma"/>
          <w:sz w:val="22"/>
          <w:szCs w:val="22"/>
        </w:rPr>
        <w:t xml:space="preserve">unter anderem </w:t>
      </w:r>
      <w:r w:rsidR="00B37DD7" w:rsidRPr="009A5426">
        <w:rPr>
          <w:rFonts w:cs="Tahoma"/>
          <w:sz w:val="22"/>
          <w:szCs w:val="22"/>
        </w:rPr>
        <w:t>der Fachkräftemangel und wie die Politik dabei unterstützen kann.</w:t>
      </w:r>
      <w:r w:rsidR="007F0DF2" w:rsidRPr="009A5426">
        <w:rPr>
          <w:rFonts w:cs="Tahoma"/>
          <w:sz w:val="22"/>
          <w:szCs w:val="22"/>
        </w:rPr>
        <w:t xml:space="preserve"> </w:t>
      </w:r>
      <w:r w:rsidR="00431142">
        <w:rPr>
          <w:rFonts w:cs="Tahoma"/>
          <w:sz w:val="22"/>
          <w:szCs w:val="22"/>
        </w:rPr>
        <w:t>Die Bundestagsabgeordnete</w:t>
      </w:r>
      <w:r w:rsidR="00B37DD7" w:rsidRPr="009A5426">
        <w:rPr>
          <w:rFonts w:cs="Tahoma"/>
          <w:sz w:val="22"/>
          <w:szCs w:val="22"/>
        </w:rPr>
        <w:t xml:space="preserve"> </w:t>
      </w:r>
      <w:r w:rsidR="00A24314" w:rsidRPr="009A5426">
        <w:rPr>
          <w:rFonts w:cs="Tahoma"/>
          <w:sz w:val="22"/>
          <w:szCs w:val="22"/>
        </w:rPr>
        <w:t xml:space="preserve">erhielt außerdem </w:t>
      </w:r>
      <w:r w:rsidR="00B37DD7" w:rsidRPr="009A5426">
        <w:rPr>
          <w:rFonts w:cs="Tahoma"/>
          <w:sz w:val="22"/>
          <w:szCs w:val="22"/>
        </w:rPr>
        <w:t xml:space="preserve">einen </w:t>
      </w:r>
      <w:r w:rsidR="003F558D">
        <w:rPr>
          <w:rFonts w:cs="Tahoma"/>
          <w:sz w:val="22"/>
          <w:szCs w:val="22"/>
        </w:rPr>
        <w:t xml:space="preserve">kurzen </w:t>
      </w:r>
      <w:r w:rsidR="00B37DD7" w:rsidRPr="009A5426">
        <w:rPr>
          <w:rFonts w:cs="Tahoma"/>
          <w:sz w:val="22"/>
          <w:szCs w:val="22"/>
        </w:rPr>
        <w:t xml:space="preserve">Einblick in die haupt- und ehrenamtliche Arbeit der Johanniter in den Kreisen Lippe </w:t>
      </w:r>
      <w:r w:rsidR="00B37DD7" w:rsidRPr="007C01F7">
        <w:rPr>
          <w:rFonts w:cs="Tahoma"/>
          <w:sz w:val="22"/>
          <w:szCs w:val="22"/>
        </w:rPr>
        <w:t>und Höxter</w:t>
      </w:r>
      <w:r w:rsidR="008E79CD" w:rsidRPr="007C01F7">
        <w:rPr>
          <w:rFonts w:cs="Tahoma"/>
          <w:sz w:val="22"/>
          <w:szCs w:val="22"/>
        </w:rPr>
        <w:t xml:space="preserve">. „Es ist </w:t>
      </w:r>
      <w:proofErr w:type="gramStart"/>
      <w:r w:rsidR="008E79CD" w:rsidRPr="007C01F7">
        <w:rPr>
          <w:rFonts w:cs="Tahoma"/>
          <w:sz w:val="22"/>
          <w:szCs w:val="22"/>
        </w:rPr>
        <w:t>extrem wertvolle</w:t>
      </w:r>
      <w:proofErr w:type="gramEnd"/>
      <w:r w:rsidR="008E79CD" w:rsidRPr="007C01F7">
        <w:rPr>
          <w:rFonts w:cs="Tahoma"/>
          <w:sz w:val="22"/>
          <w:szCs w:val="22"/>
        </w:rPr>
        <w:t xml:space="preserve"> Arbeit, die d</w:t>
      </w:r>
      <w:r w:rsidR="00CE35AA" w:rsidRPr="007C01F7">
        <w:rPr>
          <w:rFonts w:cs="Tahoma"/>
          <w:sz w:val="22"/>
          <w:szCs w:val="22"/>
        </w:rPr>
        <w:t>i</w:t>
      </w:r>
      <w:r w:rsidR="008E79CD" w:rsidRPr="007C01F7">
        <w:rPr>
          <w:rFonts w:cs="Tahoma"/>
          <w:sz w:val="22"/>
          <w:szCs w:val="22"/>
        </w:rPr>
        <w:t xml:space="preserve">e </w:t>
      </w:r>
      <w:r w:rsidR="0083566F" w:rsidRPr="007C01F7">
        <w:rPr>
          <w:rFonts w:cs="Tahoma"/>
          <w:sz w:val="22"/>
          <w:szCs w:val="22"/>
        </w:rPr>
        <w:t xml:space="preserve">Menschen </w:t>
      </w:r>
      <w:r w:rsidR="008E79CD" w:rsidRPr="007C01F7">
        <w:rPr>
          <w:rFonts w:cs="Tahoma"/>
          <w:sz w:val="22"/>
          <w:szCs w:val="22"/>
        </w:rPr>
        <w:t xml:space="preserve">und </w:t>
      </w:r>
      <w:r w:rsidR="00CE35AA" w:rsidRPr="007C01F7">
        <w:rPr>
          <w:rFonts w:cs="Tahoma"/>
          <w:sz w:val="22"/>
          <w:szCs w:val="22"/>
        </w:rPr>
        <w:t>ihr</w:t>
      </w:r>
      <w:r w:rsidR="008E79CD" w:rsidRPr="007C01F7">
        <w:rPr>
          <w:rFonts w:cs="Tahoma"/>
          <w:sz w:val="22"/>
          <w:szCs w:val="22"/>
        </w:rPr>
        <w:t>e Bedürfnisse in den Mittelpunkt stellt</w:t>
      </w:r>
      <w:r w:rsidR="00CE35AA" w:rsidRPr="007C01F7">
        <w:rPr>
          <w:rFonts w:cs="Tahoma"/>
          <w:sz w:val="22"/>
          <w:szCs w:val="22"/>
        </w:rPr>
        <w:t xml:space="preserve"> und ihnen wirksame Hilfe bietet</w:t>
      </w:r>
      <w:r w:rsidR="008E79CD" w:rsidRPr="007C01F7">
        <w:rPr>
          <w:rFonts w:cs="Tahoma"/>
          <w:sz w:val="22"/>
          <w:szCs w:val="22"/>
        </w:rPr>
        <w:t>. Gerade die vielen ehrenamtlich Aktiven verdiene</w:t>
      </w:r>
      <w:r w:rsidR="00CE35AA" w:rsidRPr="007C01F7">
        <w:rPr>
          <w:rFonts w:cs="Tahoma"/>
          <w:sz w:val="22"/>
          <w:szCs w:val="22"/>
        </w:rPr>
        <w:t>n</w:t>
      </w:r>
      <w:r w:rsidR="008E79CD" w:rsidRPr="007C01F7">
        <w:rPr>
          <w:rFonts w:cs="Tahoma"/>
          <w:sz w:val="22"/>
          <w:szCs w:val="22"/>
        </w:rPr>
        <w:t xml:space="preserve"> dafür hohe Anerkennung“, </w:t>
      </w:r>
      <w:r w:rsidR="00CE35AA" w:rsidRPr="007C01F7">
        <w:rPr>
          <w:rFonts w:cs="Tahoma"/>
          <w:sz w:val="22"/>
          <w:szCs w:val="22"/>
        </w:rPr>
        <w:t>hob</w:t>
      </w:r>
      <w:r w:rsidR="0083566F" w:rsidRPr="007C01F7">
        <w:rPr>
          <w:rFonts w:cs="Tahoma"/>
          <w:sz w:val="22"/>
          <w:szCs w:val="22"/>
        </w:rPr>
        <w:t xml:space="preserve"> </w:t>
      </w:r>
      <w:r w:rsidR="008E79CD" w:rsidRPr="007C01F7">
        <w:rPr>
          <w:rFonts w:cs="Tahoma"/>
          <w:sz w:val="22"/>
          <w:szCs w:val="22"/>
        </w:rPr>
        <w:t>Vieregge den großen Beitrag der Johanniter für die Gesellschaft</w:t>
      </w:r>
      <w:r w:rsidR="00CE35AA" w:rsidRPr="007C01F7">
        <w:rPr>
          <w:rFonts w:cs="Tahoma"/>
          <w:sz w:val="22"/>
          <w:szCs w:val="22"/>
        </w:rPr>
        <w:t xml:space="preserve"> hervor.</w:t>
      </w:r>
      <w:r w:rsidR="008E79CD" w:rsidRPr="007C01F7">
        <w:rPr>
          <w:rFonts w:cs="Tahoma"/>
          <w:sz w:val="22"/>
          <w:szCs w:val="22"/>
        </w:rPr>
        <w:t xml:space="preserve"> </w:t>
      </w:r>
      <w:r w:rsidR="00A24314" w:rsidRPr="007C01F7">
        <w:rPr>
          <w:rFonts w:cs="Tahoma"/>
          <w:sz w:val="22"/>
          <w:szCs w:val="22"/>
        </w:rPr>
        <w:t>„</w:t>
      </w:r>
      <w:r w:rsidRPr="007C01F7">
        <w:rPr>
          <w:rFonts w:cs="Tahoma"/>
          <w:sz w:val="22"/>
          <w:szCs w:val="22"/>
        </w:rPr>
        <w:t>Nicht nur im Katastrophenschutz, sondern a</w:t>
      </w:r>
      <w:r w:rsidR="00A24314" w:rsidRPr="007C01F7">
        <w:rPr>
          <w:rFonts w:cs="Tahoma"/>
          <w:sz w:val="22"/>
          <w:szCs w:val="22"/>
        </w:rPr>
        <w:t>uch bei uns in der ‚Burg Sonnenschein</w:t>
      </w:r>
      <w:r w:rsidR="00920E3A" w:rsidRPr="007C01F7">
        <w:rPr>
          <w:rFonts w:cs="Tahoma"/>
          <w:sz w:val="22"/>
          <w:szCs w:val="22"/>
        </w:rPr>
        <w:t>‘</w:t>
      </w:r>
      <w:r w:rsidR="00A24314" w:rsidRPr="007C01F7">
        <w:rPr>
          <w:rFonts w:cs="Tahoma"/>
          <w:sz w:val="22"/>
          <w:szCs w:val="22"/>
        </w:rPr>
        <w:t xml:space="preserve"> kommen Ehrenamtliche</w:t>
      </w:r>
      <w:r w:rsidR="00A24314" w:rsidRPr="009A5426">
        <w:rPr>
          <w:rFonts w:cs="Tahoma"/>
          <w:sz w:val="22"/>
          <w:szCs w:val="22"/>
        </w:rPr>
        <w:t xml:space="preserve"> zum Einsatz, aktuell haben wir </w:t>
      </w:r>
      <w:r>
        <w:rPr>
          <w:rFonts w:cs="Tahoma"/>
          <w:sz w:val="22"/>
          <w:szCs w:val="22"/>
        </w:rPr>
        <w:t xml:space="preserve">zum Beispiel </w:t>
      </w:r>
      <w:r w:rsidR="00A24314" w:rsidRPr="009A5426">
        <w:rPr>
          <w:rFonts w:cs="Tahoma"/>
          <w:sz w:val="22"/>
          <w:szCs w:val="22"/>
        </w:rPr>
        <w:t xml:space="preserve">in jeder Gruppe eine Vorlese-Oma“, </w:t>
      </w:r>
      <w:r w:rsidR="00431142">
        <w:rPr>
          <w:rFonts w:cs="Tahoma"/>
          <w:sz w:val="22"/>
          <w:szCs w:val="22"/>
        </w:rPr>
        <w:t>erklärt</w:t>
      </w:r>
      <w:r w:rsidR="00A24314" w:rsidRPr="009A5426">
        <w:rPr>
          <w:rFonts w:cs="Tahoma"/>
          <w:sz w:val="22"/>
          <w:szCs w:val="22"/>
        </w:rPr>
        <w:t xml:space="preserve"> Sabine Lohmeier. </w:t>
      </w:r>
    </w:p>
    <w:p w14:paraId="39889564" w14:textId="77777777" w:rsidR="009A5426" w:rsidRPr="009A5426" w:rsidRDefault="009A5426" w:rsidP="009A5426">
      <w:pPr>
        <w:spacing w:line="271" w:lineRule="auto"/>
        <w:ind w:right="-1"/>
        <w:jc w:val="both"/>
        <w:rPr>
          <w:rFonts w:cs="Tahoma"/>
          <w:sz w:val="22"/>
          <w:szCs w:val="22"/>
        </w:rPr>
      </w:pPr>
    </w:p>
    <w:p w14:paraId="253C2AF2" w14:textId="6BA255BF" w:rsidR="00991CA0" w:rsidRPr="00A24314" w:rsidRDefault="009A5426" w:rsidP="009A5426">
      <w:pPr>
        <w:spacing w:line="271" w:lineRule="auto"/>
        <w:ind w:right="-1"/>
        <w:jc w:val="both"/>
        <w:rPr>
          <w:rFonts w:cs="Tahoma"/>
          <w:color w:val="FF0000"/>
          <w:sz w:val="22"/>
          <w:szCs w:val="22"/>
        </w:rPr>
      </w:pPr>
      <w:r w:rsidRPr="009A5426">
        <w:rPr>
          <w:rFonts w:cs="Tahoma"/>
          <w:sz w:val="22"/>
          <w:szCs w:val="22"/>
        </w:rPr>
        <w:t>Zum Abschluss gab es noch ein kleines Geschenk: einen Fruchtaufstrich aus Zwetschgen, die das Kita-Team gemeinsam mit den Kindern gepflückt und verarbeitet hat</w:t>
      </w:r>
      <w:r w:rsidR="003F558D">
        <w:rPr>
          <w:rFonts w:cs="Tahoma"/>
          <w:sz w:val="22"/>
          <w:szCs w:val="22"/>
        </w:rPr>
        <w:t>te</w:t>
      </w:r>
      <w:r w:rsidRPr="009A5426">
        <w:rPr>
          <w:rFonts w:cs="Tahoma"/>
          <w:sz w:val="22"/>
          <w:szCs w:val="22"/>
        </w:rPr>
        <w:t>. „</w:t>
      </w:r>
      <w:r w:rsidR="00B37DD7" w:rsidRPr="00B37DD7">
        <w:rPr>
          <w:rFonts w:cs="Tahoma"/>
          <w:sz w:val="22"/>
          <w:szCs w:val="22"/>
        </w:rPr>
        <w:t xml:space="preserve">Vielen Dank, Kerstin Vieregge, für den Besuch und </w:t>
      </w:r>
      <w:r w:rsidR="00800ED6">
        <w:rPr>
          <w:rFonts w:cs="Tahoma"/>
          <w:sz w:val="22"/>
          <w:szCs w:val="22"/>
        </w:rPr>
        <w:t>den Einsatz für die MINT-Förderung“, so Patrik Benzler.</w:t>
      </w:r>
      <w:r w:rsidR="00B37DD7" w:rsidRPr="00B37DD7">
        <w:rPr>
          <w:rFonts w:cs="Tahoma"/>
          <w:sz w:val="22"/>
          <w:szCs w:val="22"/>
        </w:rPr>
        <w:t> </w:t>
      </w:r>
    </w:p>
    <w:p w14:paraId="71CE587E" w14:textId="77777777" w:rsidR="00991CA0" w:rsidRPr="00991CA0" w:rsidRDefault="00991CA0" w:rsidP="00991CA0">
      <w:pPr>
        <w:spacing w:line="271" w:lineRule="auto"/>
        <w:ind w:right="-1"/>
        <w:rPr>
          <w:rFonts w:cs="Tahoma"/>
          <w:sz w:val="22"/>
          <w:szCs w:val="22"/>
        </w:rPr>
      </w:pPr>
    </w:p>
    <w:p w14:paraId="10484921" w14:textId="41FB268A" w:rsidR="00991CA0" w:rsidRDefault="00991CA0" w:rsidP="00991CA0">
      <w:pPr>
        <w:spacing w:line="271" w:lineRule="auto"/>
        <w:ind w:right="-1"/>
        <w:rPr>
          <w:rFonts w:cs="Tahoma"/>
          <w:sz w:val="22"/>
          <w:szCs w:val="22"/>
        </w:rPr>
      </w:pPr>
      <w:r w:rsidRPr="00991CA0">
        <w:rPr>
          <w:rFonts w:cs="Tahoma"/>
          <w:sz w:val="22"/>
          <w:szCs w:val="22"/>
          <w:u w:val="single"/>
        </w:rPr>
        <w:t>Bildzeile</w:t>
      </w:r>
      <w:r w:rsidR="002B2929">
        <w:rPr>
          <w:rFonts w:cs="Tahoma"/>
          <w:sz w:val="22"/>
          <w:szCs w:val="22"/>
          <w:u w:val="single"/>
        </w:rPr>
        <w:t>1</w:t>
      </w:r>
      <w:r w:rsidRPr="00991CA0">
        <w:rPr>
          <w:rFonts w:cs="Tahoma"/>
          <w:sz w:val="22"/>
          <w:szCs w:val="22"/>
        </w:rPr>
        <w:t>:</w:t>
      </w:r>
      <w:r w:rsidR="00BF595B">
        <w:rPr>
          <w:rFonts w:cs="Tahoma"/>
          <w:sz w:val="22"/>
          <w:szCs w:val="22"/>
        </w:rPr>
        <w:t xml:space="preserve"> </w:t>
      </w:r>
      <w:r w:rsidR="005167CA">
        <w:rPr>
          <w:rFonts w:cs="Tahoma"/>
          <w:sz w:val="22"/>
          <w:szCs w:val="22"/>
        </w:rPr>
        <w:t xml:space="preserve">(V. li.) Anna Hohlfeld (Fachbereichsleitung Kita &amp; OGS Johanniter Lippe-Höxter), Sabine Lohmeier (Leitung der Kita „Burg Sonnenschein“), Patrik Benzler (Regionalvorstand der Johanniter Lippe-Höxter) und </w:t>
      </w:r>
      <w:r w:rsidR="00BF595B">
        <w:rPr>
          <w:rFonts w:cs="Tahoma"/>
          <w:sz w:val="22"/>
          <w:szCs w:val="22"/>
        </w:rPr>
        <w:t>Bundestagsabgeordnete Kerstin Vieregge</w:t>
      </w:r>
      <w:r w:rsidRPr="00991CA0">
        <w:rPr>
          <w:rFonts w:cs="Tahoma"/>
          <w:sz w:val="22"/>
          <w:szCs w:val="22"/>
        </w:rPr>
        <w:t>.</w:t>
      </w:r>
    </w:p>
    <w:p w14:paraId="2AAD304F" w14:textId="77777777" w:rsidR="00AC1B9C" w:rsidRDefault="00AC1B9C" w:rsidP="00991CA0">
      <w:pPr>
        <w:spacing w:line="271" w:lineRule="auto"/>
        <w:ind w:right="-1"/>
        <w:rPr>
          <w:rFonts w:cs="Tahoma"/>
          <w:sz w:val="22"/>
          <w:szCs w:val="22"/>
        </w:rPr>
      </w:pPr>
    </w:p>
    <w:p w14:paraId="4AD5291E" w14:textId="58055E38" w:rsidR="00AC1B9C" w:rsidRPr="00991CA0" w:rsidRDefault="00AC1B9C" w:rsidP="00991CA0">
      <w:pPr>
        <w:spacing w:line="271" w:lineRule="auto"/>
        <w:ind w:right="-1"/>
        <w:rPr>
          <w:rFonts w:cs="Tahoma"/>
          <w:sz w:val="22"/>
          <w:szCs w:val="22"/>
        </w:rPr>
      </w:pPr>
      <w:r w:rsidRPr="00991CA0">
        <w:rPr>
          <w:rFonts w:cs="Tahoma"/>
          <w:sz w:val="22"/>
          <w:szCs w:val="22"/>
          <w:u w:val="single"/>
        </w:rPr>
        <w:t>Bildzeile</w:t>
      </w:r>
      <w:r>
        <w:rPr>
          <w:rFonts w:cs="Tahoma"/>
          <w:sz w:val="22"/>
          <w:szCs w:val="22"/>
          <w:u w:val="single"/>
        </w:rPr>
        <w:t>2</w:t>
      </w:r>
      <w:r w:rsidRPr="00991CA0">
        <w:rPr>
          <w:rFonts w:cs="Tahoma"/>
          <w:sz w:val="22"/>
          <w:szCs w:val="22"/>
        </w:rPr>
        <w:t>:</w:t>
      </w:r>
      <w:r>
        <w:rPr>
          <w:rFonts w:cs="Tahoma"/>
          <w:sz w:val="22"/>
          <w:szCs w:val="22"/>
        </w:rPr>
        <w:t xml:space="preserve"> MINT-Förderung in der „Burg Sonnenschein“: Auf </w:t>
      </w:r>
      <w:r w:rsidRPr="00DB6EA9">
        <w:rPr>
          <w:rFonts w:cs="Tahoma"/>
          <w:sz w:val="22"/>
          <w:szCs w:val="22"/>
        </w:rPr>
        <w:t>Leuchtplatte</w:t>
      </w:r>
      <w:r>
        <w:rPr>
          <w:rFonts w:cs="Tahoma"/>
          <w:sz w:val="22"/>
          <w:szCs w:val="22"/>
        </w:rPr>
        <w:t>n können die Kinder</w:t>
      </w:r>
      <w:r w:rsidRPr="00DB6EA9">
        <w:rPr>
          <w:rFonts w:cs="Tahoma"/>
          <w:sz w:val="22"/>
          <w:szCs w:val="22"/>
        </w:rPr>
        <w:t xml:space="preserve"> im Dunkeln mit Formen </w:t>
      </w:r>
      <w:r>
        <w:rPr>
          <w:rFonts w:cs="Tahoma"/>
          <w:sz w:val="22"/>
          <w:szCs w:val="22"/>
        </w:rPr>
        <w:t>und</w:t>
      </w:r>
      <w:r w:rsidRPr="00DB6EA9">
        <w:rPr>
          <w:rFonts w:cs="Tahoma"/>
          <w:sz w:val="22"/>
          <w:szCs w:val="22"/>
        </w:rPr>
        <w:t xml:space="preserve"> Sand</w:t>
      </w:r>
      <w:r>
        <w:rPr>
          <w:rFonts w:cs="Tahoma"/>
          <w:sz w:val="22"/>
          <w:szCs w:val="22"/>
        </w:rPr>
        <w:t xml:space="preserve"> experimentieren.</w:t>
      </w:r>
    </w:p>
    <w:p w14:paraId="402A27D8" w14:textId="77777777" w:rsidR="00991CA0" w:rsidRPr="00991CA0" w:rsidRDefault="00991CA0" w:rsidP="00991CA0">
      <w:pPr>
        <w:spacing w:line="271" w:lineRule="auto"/>
        <w:ind w:right="-1"/>
        <w:rPr>
          <w:rFonts w:cs="Tahoma"/>
          <w:sz w:val="22"/>
          <w:szCs w:val="22"/>
        </w:rPr>
      </w:pPr>
    </w:p>
    <w:p w14:paraId="52652497" w14:textId="6BEB1B74" w:rsidR="00E41413" w:rsidRPr="00A23DE9" w:rsidRDefault="00991CA0" w:rsidP="00991CA0">
      <w:pPr>
        <w:spacing w:line="271" w:lineRule="auto"/>
        <w:ind w:right="-1"/>
      </w:pPr>
      <w:r w:rsidRPr="00991CA0">
        <w:rPr>
          <w:rFonts w:cs="Tahoma"/>
          <w:sz w:val="22"/>
          <w:szCs w:val="22"/>
        </w:rPr>
        <w:t>Foto</w:t>
      </w:r>
      <w:r w:rsidR="009F3340">
        <w:rPr>
          <w:rFonts w:cs="Tahoma"/>
          <w:sz w:val="22"/>
          <w:szCs w:val="22"/>
        </w:rPr>
        <w:t>s</w:t>
      </w:r>
      <w:r w:rsidRPr="00991CA0">
        <w:rPr>
          <w:rFonts w:cs="Tahoma"/>
          <w:sz w:val="22"/>
          <w:szCs w:val="22"/>
        </w:rPr>
        <w:t>: Johanniter Lippe-Höxter</w:t>
      </w:r>
    </w:p>
    <w:sectPr w:rsidR="00E41413" w:rsidRPr="00A23DE9" w:rsidSect="00FC6A4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796" w:right="1134" w:bottom="1418" w:left="1418" w:header="1259" w:footer="76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E8B5F" w14:textId="77777777" w:rsidR="00850747" w:rsidRDefault="00850747" w:rsidP="003A7FD6">
      <w:r>
        <w:separator/>
      </w:r>
    </w:p>
  </w:endnote>
  <w:endnote w:type="continuationSeparator" w:id="0">
    <w:p w14:paraId="071B3552" w14:textId="77777777" w:rsidR="00850747" w:rsidRDefault="00850747" w:rsidP="003A7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ven Johanniter">
    <w:altName w:val="Calibri"/>
    <w:charset w:val="00"/>
    <w:family w:val="swiss"/>
    <w:pitch w:val="variable"/>
    <w:sig w:usb0="A00000FF" w:usb1="5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ven Johanniter Medium">
    <w:altName w:val="Calibri"/>
    <w:charset w:val="00"/>
    <w:family w:val="swiss"/>
    <w:pitch w:val="variable"/>
    <w:sig w:usb0="A00000FF" w:usb1="5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ven Pro">
    <w:altName w:val="Calibri"/>
    <w:charset w:val="00"/>
    <w:family w:val="auto"/>
    <w:pitch w:val="variable"/>
    <w:sig w:usb0="A00000FF" w:usb1="5000205B" w:usb2="00000000" w:usb3="00000000" w:csb0="000001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ven Johanniter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7303" w14:textId="30742938" w:rsidR="009974FA" w:rsidRPr="008C33D4" w:rsidRDefault="00117F9F" w:rsidP="000C6FE5">
    <w:pPr>
      <w:pStyle w:val="Fuzeile"/>
      <w:tabs>
        <w:tab w:val="clear" w:pos="4536"/>
        <w:tab w:val="clear" w:pos="9072"/>
        <w:tab w:val="right" w:pos="9354"/>
      </w:tabs>
      <w:rPr>
        <w:rFonts w:ascii="Maven Johanniter Medium" w:hAnsi="Maven Johanniter Medium"/>
      </w:rPr>
    </w:pPr>
    <w:r w:rsidRPr="006B284B">
      <w:rPr>
        <w:rFonts w:ascii="Maven Johanniter Medium" w:hAnsi="Maven Johanniter Medium"/>
        <w:color w:val="EB003C"/>
        <w:sz w:val="24"/>
        <w:szCs w:val="24"/>
      </w:rPr>
      <w:t>Aus Liebe zum Leben</w:t>
    </w:r>
    <w:r w:rsidR="00270417" w:rsidRPr="006B284B">
      <w:rPr>
        <w:rFonts w:ascii="Maven Johanniter Medium" w:hAnsi="Maven Johanniter Medium"/>
      </w:rPr>
      <w:tab/>
    </w:r>
    <w:r w:rsidR="00270417" w:rsidRPr="008C33D4">
      <w:rPr>
        <w:rFonts w:ascii="Maven Johanniter Medium" w:hAnsi="Maven Johanniter Medium"/>
        <w:sz w:val="16"/>
        <w:szCs w:val="16"/>
      </w:rPr>
      <w:t xml:space="preserve">Seite </w:t>
    </w:r>
    <w:r w:rsidR="00270417" w:rsidRPr="008C33D4">
      <w:rPr>
        <w:rFonts w:ascii="Maven Johanniter Medium" w:hAnsi="Maven Johanniter Medium"/>
        <w:sz w:val="16"/>
        <w:szCs w:val="16"/>
      </w:rPr>
      <w:fldChar w:fldCharType="begin"/>
    </w:r>
    <w:r w:rsidR="00270417" w:rsidRPr="008C33D4">
      <w:rPr>
        <w:rFonts w:ascii="Maven Johanniter Medium" w:hAnsi="Maven Johanniter Medium"/>
        <w:sz w:val="16"/>
        <w:szCs w:val="16"/>
      </w:rPr>
      <w:instrText>PAGE  \* Arabic  \* MERGEFORMAT</w:instrText>
    </w:r>
    <w:r w:rsidR="00270417" w:rsidRPr="008C33D4">
      <w:rPr>
        <w:rFonts w:ascii="Maven Johanniter Medium" w:hAnsi="Maven Johanniter Medium"/>
        <w:sz w:val="16"/>
        <w:szCs w:val="16"/>
      </w:rPr>
      <w:fldChar w:fldCharType="separate"/>
    </w:r>
    <w:r w:rsidR="00370D1E">
      <w:rPr>
        <w:rFonts w:ascii="Maven Johanniter Medium" w:hAnsi="Maven Johanniter Medium"/>
        <w:noProof/>
        <w:sz w:val="16"/>
        <w:szCs w:val="16"/>
      </w:rPr>
      <w:t>2</w:t>
    </w:r>
    <w:r w:rsidR="00270417" w:rsidRPr="008C33D4">
      <w:rPr>
        <w:rFonts w:ascii="Maven Johanniter Medium" w:hAnsi="Maven Johanniter Medium"/>
        <w:sz w:val="16"/>
        <w:szCs w:val="16"/>
      </w:rPr>
      <w:fldChar w:fldCharType="end"/>
    </w:r>
    <w:r w:rsidR="00270417" w:rsidRPr="008C33D4">
      <w:rPr>
        <w:rFonts w:ascii="Maven Johanniter Medium" w:hAnsi="Maven Johanniter Medium"/>
        <w:sz w:val="16"/>
        <w:szCs w:val="16"/>
      </w:rPr>
      <w:t xml:space="preserve"> </w:t>
    </w:r>
    <w:r w:rsidR="007C71DD" w:rsidRPr="008C33D4">
      <w:rPr>
        <w:rFonts w:ascii="Maven Johanniter Medium" w:hAnsi="Maven Johanniter Medium"/>
        <w:color w:val="EB003C"/>
        <w:position w:val="-4"/>
        <w:sz w:val="30"/>
        <w:szCs w:val="30"/>
      </w:rPr>
      <w:t>/</w:t>
    </w:r>
    <w:r w:rsidR="00270417" w:rsidRPr="008C33D4">
      <w:rPr>
        <w:rFonts w:ascii="Maven Johanniter Medium" w:hAnsi="Maven Johanniter Medium"/>
        <w:sz w:val="16"/>
        <w:szCs w:val="16"/>
      </w:rPr>
      <w:t xml:space="preserve"> </w:t>
    </w:r>
    <w:r w:rsidR="00270417" w:rsidRPr="008C33D4">
      <w:rPr>
        <w:rFonts w:ascii="Maven Johanniter Medium" w:hAnsi="Maven Johanniter Medium"/>
        <w:sz w:val="16"/>
        <w:szCs w:val="16"/>
      </w:rPr>
      <w:fldChar w:fldCharType="begin"/>
    </w:r>
    <w:r w:rsidR="00270417" w:rsidRPr="008C33D4">
      <w:rPr>
        <w:rFonts w:ascii="Maven Johanniter Medium" w:hAnsi="Maven Johanniter Medium"/>
        <w:sz w:val="16"/>
        <w:szCs w:val="16"/>
      </w:rPr>
      <w:instrText>NUMPAGES  \* Arabic  \* MERGEFORMAT</w:instrText>
    </w:r>
    <w:r w:rsidR="00270417" w:rsidRPr="008C33D4">
      <w:rPr>
        <w:rFonts w:ascii="Maven Johanniter Medium" w:hAnsi="Maven Johanniter Medium"/>
        <w:sz w:val="16"/>
        <w:szCs w:val="16"/>
      </w:rPr>
      <w:fldChar w:fldCharType="separate"/>
    </w:r>
    <w:r w:rsidR="00370D1E">
      <w:rPr>
        <w:rFonts w:ascii="Maven Johanniter Medium" w:hAnsi="Maven Johanniter Medium"/>
        <w:noProof/>
        <w:sz w:val="16"/>
        <w:szCs w:val="16"/>
      </w:rPr>
      <w:t>2</w:t>
    </w:r>
    <w:r w:rsidR="00270417" w:rsidRPr="008C33D4">
      <w:rPr>
        <w:rFonts w:ascii="Maven Johanniter Medium" w:hAnsi="Maven Johanniter Medium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E9B48" w14:textId="350E3F9C" w:rsidR="00374538" w:rsidRPr="008C33D4" w:rsidRDefault="00374538" w:rsidP="00374538">
    <w:pPr>
      <w:pStyle w:val="Fuzeile"/>
      <w:tabs>
        <w:tab w:val="clear" w:pos="4536"/>
        <w:tab w:val="clear" w:pos="9072"/>
        <w:tab w:val="right" w:pos="9354"/>
      </w:tabs>
      <w:rPr>
        <w:rFonts w:ascii="Maven Johanniter Medium" w:hAnsi="Maven Johanniter Medium"/>
      </w:rPr>
    </w:pPr>
    <w:r w:rsidRPr="006B284B">
      <w:rPr>
        <w:rFonts w:ascii="Maven Johanniter Medium" w:hAnsi="Maven Johanniter Medium"/>
        <w:color w:val="EB003C"/>
        <w:sz w:val="24"/>
        <w:szCs w:val="24"/>
      </w:rPr>
      <w:t>Aus Liebe zum Leben</w:t>
    </w:r>
    <w:r w:rsidRPr="006B284B">
      <w:rPr>
        <w:rFonts w:ascii="Maven Johanniter Medium" w:hAnsi="Maven Johanniter Medium"/>
      </w:rPr>
      <w:tab/>
    </w:r>
    <w:r w:rsidRPr="008C33D4">
      <w:rPr>
        <w:rFonts w:ascii="Maven Johanniter Medium" w:hAnsi="Maven Johanniter Medium"/>
        <w:sz w:val="16"/>
        <w:szCs w:val="16"/>
      </w:rPr>
      <w:t xml:space="preserve">Seite </w:t>
    </w:r>
    <w:r w:rsidRPr="008C33D4">
      <w:rPr>
        <w:rFonts w:ascii="Maven Johanniter Medium" w:hAnsi="Maven Johanniter Medium"/>
        <w:sz w:val="16"/>
        <w:szCs w:val="16"/>
      </w:rPr>
      <w:fldChar w:fldCharType="begin"/>
    </w:r>
    <w:r w:rsidRPr="008C33D4">
      <w:rPr>
        <w:rFonts w:ascii="Maven Johanniter Medium" w:hAnsi="Maven Johanniter Medium"/>
        <w:sz w:val="16"/>
        <w:szCs w:val="16"/>
      </w:rPr>
      <w:instrText>PAGE  \* Arabic  \* MERGEFORMAT</w:instrText>
    </w:r>
    <w:r w:rsidRPr="008C33D4">
      <w:rPr>
        <w:rFonts w:ascii="Maven Johanniter Medium" w:hAnsi="Maven Johanniter Medium"/>
        <w:sz w:val="16"/>
        <w:szCs w:val="16"/>
      </w:rPr>
      <w:fldChar w:fldCharType="separate"/>
    </w:r>
    <w:r w:rsidR="00370D1E">
      <w:rPr>
        <w:rFonts w:ascii="Maven Johanniter Medium" w:hAnsi="Maven Johanniter Medium"/>
        <w:noProof/>
        <w:sz w:val="16"/>
        <w:szCs w:val="16"/>
      </w:rPr>
      <w:t>1</w:t>
    </w:r>
    <w:r w:rsidRPr="008C33D4">
      <w:rPr>
        <w:rFonts w:ascii="Maven Johanniter Medium" w:hAnsi="Maven Johanniter Medium"/>
        <w:sz w:val="16"/>
        <w:szCs w:val="16"/>
      </w:rPr>
      <w:fldChar w:fldCharType="end"/>
    </w:r>
    <w:r w:rsidRPr="008C33D4">
      <w:rPr>
        <w:rFonts w:ascii="Maven Johanniter Medium" w:hAnsi="Maven Johanniter Medium"/>
        <w:sz w:val="16"/>
        <w:szCs w:val="16"/>
      </w:rPr>
      <w:t xml:space="preserve"> </w:t>
    </w:r>
    <w:r w:rsidRPr="008C33D4">
      <w:rPr>
        <w:rFonts w:ascii="Maven Johanniter Medium" w:hAnsi="Maven Johanniter Medium"/>
        <w:color w:val="EB003C"/>
        <w:position w:val="-4"/>
        <w:sz w:val="30"/>
        <w:szCs w:val="30"/>
      </w:rPr>
      <w:t>/</w:t>
    </w:r>
    <w:r w:rsidRPr="008C33D4">
      <w:rPr>
        <w:rFonts w:ascii="Maven Johanniter Medium" w:hAnsi="Maven Johanniter Medium"/>
        <w:sz w:val="16"/>
        <w:szCs w:val="16"/>
      </w:rPr>
      <w:t xml:space="preserve"> </w:t>
    </w:r>
    <w:r w:rsidRPr="008C33D4">
      <w:rPr>
        <w:rFonts w:ascii="Maven Johanniter Medium" w:hAnsi="Maven Johanniter Medium"/>
        <w:sz w:val="16"/>
        <w:szCs w:val="16"/>
      </w:rPr>
      <w:fldChar w:fldCharType="begin"/>
    </w:r>
    <w:r w:rsidRPr="008C33D4">
      <w:rPr>
        <w:rFonts w:ascii="Maven Johanniter Medium" w:hAnsi="Maven Johanniter Medium"/>
        <w:sz w:val="16"/>
        <w:szCs w:val="16"/>
      </w:rPr>
      <w:instrText>NUMPAGES  \* Arabic  \* MERGEFORMAT</w:instrText>
    </w:r>
    <w:r w:rsidRPr="008C33D4">
      <w:rPr>
        <w:rFonts w:ascii="Maven Johanniter Medium" w:hAnsi="Maven Johanniter Medium"/>
        <w:sz w:val="16"/>
        <w:szCs w:val="16"/>
      </w:rPr>
      <w:fldChar w:fldCharType="separate"/>
    </w:r>
    <w:r w:rsidR="00370D1E">
      <w:rPr>
        <w:rFonts w:ascii="Maven Johanniter Medium" w:hAnsi="Maven Johanniter Medium"/>
        <w:noProof/>
        <w:sz w:val="16"/>
        <w:szCs w:val="16"/>
      </w:rPr>
      <w:t>2</w:t>
    </w:r>
    <w:r w:rsidRPr="008C33D4">
      <w:rPr>
        <w:rFonts w:ascii="Maven Johanniter Medium" w:hAnsi="Maven Johanniter Medium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26F76" w14:textId="77777777" w:rsidR="00850747" w:rsidRDefault="00850747" w:rsidP="003A7FD6">
      <w:r>
        <w:separator/>
      </w:r>
    </w:p>
  </w:footnote>
  <w:footnote w:type="continuationSeparator" w:id="0">
    <w:p w14:paraId="13AF995F" w14:textId="77777777" w:rsidR="00850747" w:rsidRDefault="00850747" w:rsidP="003A7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990B7" w14:textId="77777777" w:rsidR="003A7FD6" w:rsidRPr="006B284B" w:rsidRDefault="0080767E" w:rsidP="00C0430D">
    <w:pPr>
      <w:pStyle w:val="Kopfzeile"/>
      <w:tabs>
        <w:tab w:val="clear" w:pos="4536"/>
      </w:tabs>
      <w:spacing w:after="40"/>
      <w:rPr>
        <w:rFonts w:ascii="Maven Johanniter Medium" w:hAnsi="Maven Johanniter Medium"/>
        <w:sz w:val="46"/>
        <w:szCs w:val="46"/>
      </w:rPr>
    </w:pPr>
    <w:r w:rsidRPr="006B284B">
      <w:rPr>
        <w:rFonts w:ascii="Maven Johanniter Medium" w:hAnsi="Maven Johanniter Medium"/>
        <w:noProof/>
        <w:sz w:val="46"/>
        <w:szCs w:val="46"/>
      </w:rPr>
      <mc:AlternateContent>
        <mc:Choice Requires="wps">
          <w:drawing>
            <wp:anchor distT="0" distB="0" distL="114300" distR="114300" simplePos="0" relativeHeight="251664384" behindDoc="0" locked="1" layoutInCell="1" allowOverlap="1" wp14:anchorId="51ECE95D" wp14:editId="08C173F3">
              <wp:simplePos x="0" y="0"/>
              <wp:positionH relativeFrom="column">
                <wp:posOffset>-366395</wp:posOffset>
              </wp:positionH>
              <wp:positionV relativeFrom="page">
                <wp:posOffset>1313180</wp:posOffset>
              </wp:positionV>
              <wp:extent cx="6600190" cy="534035"/>
              <wp:effectExtent l="0" t="0" r="0" b="0"/>
              <wp:wrapSquare wrapText="bothSides"/>
              <wp:docPr id="156" name="Textfeld 1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0190" cy="5340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F69C982" w14:textId="77777777" w:rsidR="0080767E" w:rsidRDefault="0080767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ECE95D" id="_x0000_t202" coordsize="21600,21600" o:spt="202" path="m,l,21600r21600,l21600,xe">
              <v:stroke joinstyle="miter"/>
              <v:path gradientshapeok="t" o:connecttype="rect"/>
            </v:shapetype>
            <v:shape id="Textfeld 156" o:spid="_x0000_s1027" type="#_x0000_t202" style="position:absolute;margin-left:-28.85pt;margin-top:103.4pt;width:519.7pt;height:42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" filled="f" stroked="f" strokeweight=".5pt">
              <v:textbox>
                <w:txbxContent>
                  <w:p w14:paraId="4F69C982" w14:textId="77777777" w:rsidR="0080767E" w:rsidRDefault="0080767E"/>
                </w:txbxContent>
              </v:textbox>
              <w10:wrap type="square" anchory="page"/>
              <w10:anchorlock/>
            </v:shape>
          </w:pict>
        </mc:Fallback>
      </mc:AlternateContent>
    </w:r>
    <w:r w:rsidR="00AC448B" w:rsidRPr="006B284B">
      <w:rPr>
        <w:rFonts w:ascii="Maven Johanniter Medium" w:hAnsi="Maven Johanniter Medium"/>
        <w:noProof/>
      </w:rPr>
      <w:drawing>
        <wp:anchor distT="0" distB="0" distL="114300" distR="114300" simplePos="0" relativeHeight="251670528" behindDoc="1" locked="1" layoutInCell="1" allowOverlap="1" wp14:anchorId="0089D89E" wp14:editId="4347E6BC">
          <wp:simplePos x="0" y="0"/>
          <wp:positionH relativeFrom="column">
            <wp:posOffset>3667760</wp:posOffset>
          </wp:positionH>
          <wp:positionV relativeFrom="page">
            <wp:posOffset>714375</wp:posOffset>
          </wp:positionV>
          <wp:extent cx="2245360" cy="511175"/>
          <wp:effectExtent l="0" t="0" r="2540" b="3175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5360" cy="511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6E3F" w:rsidRPr="00876E3F">
      <w:rPr>
        <w:rFonts w:ascii="Maven Johanniter Medium" w:hAnsi="Maven Johanniter Medium"/>
        <w:sz w:val="46"/>
        <w:szCs w:val="46"/>
      </w:rPr>
      <w:t xml:space="preserve"> </w:t>
    </w:r>
    <w:r w:rsidR="00876E3F">
      <w:rPr>
        <w:rFonts w:ascii="Maven Johanniter Medium" w:hAnsi="Maven Johanniter Medium"/>
        <w:sz w:val="46"/>
        <w:szCs w:val="46"/>
      </w:rPr>
      <w:t>Pressemitteilung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D0F8" w14:textId="77777777" w:rsidR="00FB23C9" w:rsidRPr="006B284B" w:rsidRDefault="00AC448B" w:rsidP="00C0430D">
    <w:pPr>
      <w:pStyle w:val="Kopfzeile"/>
      <w:tabs>
        <w:tab w:val="clear" w:pos="4536"/>
      </w:tabs>
      <w:spacing w:after="40"/>
      <w:rPr>
        <w:rFonts w:ascii="Maven Johanniter Medium" w:hAnsi="Maven Johanniter Medium"/>
        <w:sz w:val="46"/>
        <w:szCs w:val="46"/>
      </w:rPr>
    </w:pPr>
    <w:r w:rsidRPr="006B284B">
      <w:rPr>
        <w:rFonts w:ascii="Maven Johanniter Medium" w:hAnsi="Maven Johanniter Medium"/>
        <w:noProof/>
      </w:rPr>
      <w:drawing>
        <wp:anchor distT="0" distB="0" distL="114300" distR="114300" simplePos="0" relativeHeight="251668480" behindDoc="1" locked="1" layoutInCell="1" allowOverlap="1" wp14:anchorId="386BA320" wp14:editId="145DC5FD">
          <wp:simplePos x="0" y="0"/>
          <wp:positionH relativeFrom="column">
            <wp:posOffset>3667760</wp:posOffset>
          </wp:positionH>
          <wp:positionV relativeFrom="page">
            <wp:posOffset>714375</wp:posOffset>
          </wp:positionV>
          <wp:extent cx="2245360" cy="511175"/>
          <wp:effectExtent l="0" t="0" r="2540" b="3175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5360" cy="511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348A">
      <w:rPr>
        <w:rFonts w:ascii="Maven Johanniter Medium" w:hAnsi="Maven Johanniter Medium"/>
        <w:sz w:val="46"/>
        <w:szCs w:val="46"/>
      </w:rPr>
      <w:t>Pressemitteilung</w:t>
    </w:r>
  </w:p>
  <w:p w14:paraId="5A04A684" w14:textId="77777777" w:rsidR="00374538" w:rsidRDefault="00877189">
    <w:pPr>
      <w:pStyle w:val="Kopfzeile"/>
    </w:pPr>
    <w:r w:rsidRPr="00FC6A4C"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6C8139B3" wp14:editId="348F6A1C">
              <wp:simplePos x="0" y="0"/>
              <wp:positionH relativeFrom="column">
                <wp:posOffset>4162425</wp:posOffset>
              </wp:positionH>
              <wp:positionV relativeFrom="page">
                <wp:posOffset>1667510</wp:posOffset>
              </wp:positionV>
              <wp:extent cx="1878480" cy="8110080"/>
              <wp:effectExtent l="0" t="0" r="0" b="5715"/>
              <wp:wrapSquare wrapText="bothSides"/>
              <wp:docPr id="207" name="Textfeld 2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8480" cy="81100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E57892" w14:textId="77777777" w:rsidR="00877189" w:rsidRDefault="00877189" w:rsidP="00877189"/>
                      </w:txbxContent>
                    </wps:txbx>
                    <wps:bodyPr rot="0" spcFirstLastPara="0" vertOverflow="overflow" horzOverflow="overflow" vert="horz" wrap="square" lIns="144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8139B3" id="_x0000_t202" coordsize="21600,21600" o:spt="202" path="m,l,21600r21600,l21600,xe">
              <v:stroke joinstyle="miter"/>
              <v:path gradientshapeok="t" o:connecttype="rect"/>
            </v:shapetype>
            <v:shape id="Textfeld 207" o:spid="_x0000_s1028" type="#_x0000_t202" style="position:absolute;margin-left:327.75pt;margin-top:131.3pt;width:147.9pt;height:63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" filled="f" stroked="f" strokeweight=".5pt">
              <v:textbox inset="4mm">
                <w:txbxContent>
                  <w:p w14:paraId="2EE57892" w14:textId="77777777" w:rsidR="00877189" w:rsidRDefault="00877189" w:rsidP="00877189"/>
                </w:txbxContent>
              </v:textbox>
              <w10:wrap type="squar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0E7A"/>
    <w:multiLevelType w:val="hybridMultilevel"/>
    <w:tmpl w:val="4552EA54"/>
    <w:lvl w:ilvl="0" w:tplc="079E7EB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position w:val="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76A58"/>
    <w:multiLevelType w:val="hybridMultilevel"/>
    <w:tmpl w:val="A6E66554"/>
    <w:lvl w:ilvl="0" w:tplc="05C819AE">
      <w:numFmt w:val="bullet"/>
      <w:lvlText w:val="-"/>
      <w:lvlJc w:val="left"/>
      <w:pPr>
        <w:ind w:left="720" w:hanging="360"/>
      </w:pPr>
      <w:rPr>
        <w:rFonts w:ascii="Maven Johanniter" w:eastAsia="Times New Roman" w:hAnsi="Maven Johannite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40FBF"/>
    <w:multiLevelType w:val="multilevel"/>
    <w:tmpl w:val="82D23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8778D0"/>
    <w:multiLevelType w:val="hybridMultilevel"/>
    <w:tmpl w:val="7DD82AB4"/>
    <w:lvl w:ilvl="0" w:tplc="779AE9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23043"/>
    <w:multiLevelType w:val="singleLevel"/>
    <w:tmpl w:val="86ACE3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A8F0E63"/>
    <w:multiLevelType w:val="hybridMultilevel"/>
    <w:tmpl w:val="CCECF506"/>
    <w:lvl w:ilvl="0" w:tplc="BA1C32B6">
      <w:numFmt w:val="bullet"/>
      <w:lvlText w:val="•"/>
      <w:lvlJc w:val="left"/>
      <w:pPr>
        <w:ind w:left="720" w:hanging="360"/>
      </w:pPr>
      <w:rPr>
        <w:rFonts w:ascii="Maven Johanniter" w:eastAsia="Times New Roman" w:hAnsi="Maven Johanniter" w:cs="Maven Johanniter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12589"/>
    <w:multiLevelType w:val="hybridMultilevel"/>
    <w:tmpl w:val="CAF484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005D9"/>
    <w:multiLevelType w:val="hybridMultilevel"/>
    <w:tmpl w:val="41DC0D82"/>
    <w:lvl w:ilvl="0" w:tplc="DBDC45DA">
      <w:numFmt w:val="bullet"/>
      <w:lvlText w:val="-"/>
      <w:lvlJc w:val="left"/>
      <w:pPr>
        <w:ind w:left="720" w:hanging="360"/>
      </w:pPr>
      <w:rPr>
        <w:rFonts w:ascii="Maven Johanniter" w:eastAsia="Times New Roman" w:hAnsi="Maven Johannite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726EC"/>
    <w:multiLevelType w:val="hybridMultilevel"/>
    <w:tmpl w:val="7F94B3D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036E67"/>
    <w:multiLevelType w:val="hybridMultilevel"/>
    <w:tmpl w:val="8D6A81DC"/>
    <w:lvl w:ilvl="0" w:tplc="17521706">
      <w:numFmt w:val="bullet"/>
      <w:lvlText w:val="-"/>
      <w:lvlJc w:val="left"/>
      <w:pPr>
        <w:ind w:left="720" w:hanging="360"/>
      </w:pPr>
      <w:rPr>
        <w:rFonts w:ascii="Maven Johanniter" w:eastAsia="Times New Roman" w:hAnsi="Maven Johannite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84CD8"/>
    <w:multiLevelType w:val="hybridMultilevel"/>
    <w:tmpl w:val="925ECED2"/>
    <w:lvl w:ilvl="0" w:tplc="224AE218">
      <w:start w:val="1"/>
      <w:numFmt w:val="decimal"/>
      <w:pStyle w:val="JNummerierung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B17DA"/>
    <w:multiLevelType w:val="hybridMultilevel"/>
    <w:tmpl w:val="9A484F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2664E"/>
    <w:multiLevelType w:val="hybridMultilevel"/>
    <w:tmpl w:val="2178816E"/>
    <w:lvl w:ilvl="0" w:tplc="6164AF24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C08DF"/>
    <w:multiLevelType w:val="hybridMultilevel"/>
    <w:tmpl w:val="F43898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CB2A85"/>
    <w:multiLevelType w:val="multilevel"/>
    <w:tmpl w:val="03EE0476"/>
    <w:lvl w:ilvl="0">
      <w:start w:val="1"/>
      <w:numFmt w:val="decimal"/>
      <w:pStyle w:val="berschrift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4ABE21C2"/>
    <w:multiLevelType w:val="hybridMultilevel"/>
    <w:tmpl w:val="968282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D7506"/>
    <w:multiLevelType w:val="hybridMultilevel"/>
    <w:tmpl w:val="6B46CC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5B3032"/>
    <w:multiLevelType w:val="multilevel"/>
    <w:tmpl w:val="6260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9711C9"/>
    <w:multiLevelType w:val="hybridMultilevel"/>
    <w:tmpl w:val="E92CDA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33654"/>
    <w:multiLevelType w:val="hybridMultilevel"/>
    <w:tmpl w:val="C4B25F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2078AB"/>
    <w:multiLevelType w:val="hybridMultilevel"/>
    <w:tmpl w:val="265E3E82"/>
    <w:lvl w:ilvl="0" w:tplc="28DE2296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C2D49"/>
    <w:multiLevelType w:val="hybridMultilevel"/>
    <w:tmpl w:val="F55A0648"/>
    <w:lvl w:ilvl="0" w:tplc="383CA7A4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  <w:color w:val="auto"/>
        <w:position w:val="1"/>
        <w:sz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E7200"/>
    <w:multiLevelType w:val="hybridMultilevel"/>
    <w:tmpl w:val="F85EE40C"/>
    <w:lvl w:ilvl="0" w:tplc="3790066C">
      <w:start w:val="1"/>
      <w:numFmt w:val="bullet"/>
      <w:pStyle w:val="JAufzhlung"/>
      <w:lvlText w:val="•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8187186">
    <w:abstractNumId w:val="4"/>
  </w:num>
  <w:num w:numId="2" w16cid:durableId="1106273273">
    <w:abstractNumId w:val="21"/>
  </w:num>
  <w:num w:numId="3" w16cid:durableId="1396511729">
    <w:abstractNumId w:val="14"/>
  </w:num>
  <w:num w:numId="4" w16cid:durableId="1759718524">
    <w:abstractNumId w:val="4"/>
  </w:num>
  <w:num w:numId="5" w16cid:durableId="433212559">
    <w:abstractNumId w:val="12"/>
  </w:num>
  <w:num w:numId="6" w16cid:durableId="1373388015">
    <w:abstractNumId w:val="3"/>
  </w:num>
  <w:num w:numId="7" w16cid:durableId="935792590">
    <w:abstractNumId w:val="20"/>
  </w:num>
  <w:num w:numId="8" w16cid:durableId="398749282">
    <w:abstractNumId w:val="22"/>
  </w:num>
  <w:num w:numId="9" w16cid:durableId="1024093984">
    <w:abstractNumId w:val="0"/>
  </w:num>
  <w:num w:numId="10" w16cid:durableId="1938252132">
    <w:abstractNumId w:val="10"/>
  </w:num>
  <w:num w:numId="11" w16cid:durableId="2088965173">
    <w:abstractNumId w:val="10"/>
  </w:num>
  <w:num w:numId="12" w16cid:durableId="1718312757">
    <w:abstractNumId w:val="16"/>
  </w:num>
  <w:num w:numId="13" w16cid:durableId="1727872641">
    <w:abstractNumId w:val="11"/>
  </w:num>
  <w:num w:numId="14" w16cid:durableId="487597340">
    <w:abstractNumId w:val="8"/>
  </w:num>
  <w:num w:numId="15" w16cid:durableId="1543979368">
    <w:abstractNumId w:val="19"/>
  </w:num>
  <w:num w:numId="16" w16cid:durableId="245384285">
    <w:abstractNumId w:val="1"/>
  </w:num>
  <w:num w:numId="17" w16cid:durableId="1399404381">
    <w:abstractNumId w:val="6"/>
  </w:num>
  <w:num w:numId="18" w16cid:durableId="680817741">
    <w:abstractNumId w:val="18"/>
  </w:num>
  <w:num w:numId="19" w16cid:durableId="721564073">
    <w:abstractNumId w:val="13"/>
  </w:num>
  <w:num w:numId="20" w16cid:durableId="68620093">
    <w:abstractNumId w:val="5"/>
  </w:num>
  <w:num w:numId="21" w16cid:durableId="361246765">
    <w:abstractNumId w:val="7"/>
  </w:num>
  <w:num w:numId="22" w16cid:durableId="671105840">
    <w:abstractNumId w:val="9"/>
  </w:num>
  <w:num w:numId="23" w16cid:durableId="328951399">
    <w:abstractNumId w:val="15"/>
  </w:num>
  <w:num w:numId="24" w16cid:durableId="505904052">
    <w:abstractNumId w:val="2"/>
  </w:num>
  <w:num w:numId="25" w16cid:durableId="19819808">
    <w:abstractNumId w:val="14"/>
  </w:num>
  <w:num w:numId="26" w16cid:durableId="1735545626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6FE"/>
    <w:rsid w:val="00000A8D"/>
    <w:rsid w:val="000012C3"/>
    <w:rsid w:val="00003102"/>
    <w:rsid w:val="0000437A"/>
    <w:rsid w:val="0000631C"/>
    <w:rsid w:val="000072BA"/>
    <w:rsid w:val="00010352"/>
    <w:rsid w:val="000141B6"/>
    <w:rsid w:val="00016869"/>
    <w:rsid w:val="00016C0F"/>
    <w:rsid w:val="000175DD"/>
    <w:rsid w:val="0002213B"/>
    <w:rsid w:val="00026A4B"/>
    <w:rsid w:val="00026FB3"/>
    <w:rsid w:val="00027336"/>
    <w:rsid w:val="0003051D"/>
    <w:rsid w:val="00030E19"/>
    <w:rsid w:val="000369D3"/>
    <w:rsid w:val="000414B6"/>
    <w:rsid w:val="00041527"/>
    <w:rsid w:val="000422D8"/>
    <w:rsid w:val="0004370F"/>
    <w:rsid w:val="0004478A"/>
    <w:rsid w:val="000461D8"/>
    <w:rsid w:val="00047C52"/>
    <w:rsid w:val="00055A28"/>
    <w:rsid w:val="00062D1E"/>
    <w:rsid w:val="00063EF3"/>
    <w:rsid w:val="00064267"/>
    <w:rsid w:val="00064C1C"/>
    <w:rsid w:val="000678EA"/>
    <w:rsid w:val="00071AC7"/>
    <w:rsid w:val="00074466"/>
    <w:rsid w:val="00074BC3"/>
    <w:rsid w:val="00075EDD"/>
    <w:rsid w:val="0007621E"/>
    <w:rsid w:val="00076CCD"/>
    <w:rsid w:val="00077BBF"/>
    <w:rsid w:val="00077F66"/>
    <w:rsid w:val="00081603"/>
    <w:rsid w:val="00084A9C"/>
    <w:rsid w:val="00093EB6"/>
    <w:rsid w:val="000944C5"/>
    <w:rsid w:val="00097E26"/>
    <w:rsid w:val="000A19DE"/>
    <w:rsid w:val="000A1E71"/>
    <w:rsid w:val="000B3AB1"/>
    <w:rsid w:val="000B4144"/>
    <w:rsid w:val="000B6858"/>
    <w:rsid w:val="000B77C1"/>
    <w:rsid w:val="000C0D05"/>
    <w:rsid w:val="000C0F9C"/>
    <w:rsid w:val="000C2A80"/>
    <w:rsid w:val="000C2E5C"/>
    <w:rsid w:val="000C6A06"/>
    <w:rsid w:val="000C6FE5"/>
    <w:rsid w:val="000D11C5"/>
    <w:rsid w:val="000D3834"/>
    <w:rsid w:val="000D55C8"/>
    <w:rsid w:val="000D689D"/>
    <w:rsid w:val="000E3404"/>
    <w:rsid w:val="000E62F8"/>
    <w:rsid w:val="000E6620"/>
    <w:rsid w:val="000E674E"/>
    <w:rsid w:val="000F0F20"/>
    <w:rsid w:val="000F18BC"/>
    <w:rsid w:val="00102A5F"/>
    <w:rsid w:val="00102BFC"/>
    <w:rsid w:val="00105878"/>
    <w:rsid w:val="00107C13"/>
    <w:rsid w:val="00107FD2"/>
    <w:rsid w:val="00111EC6"/>
    <w:rsid w:val="00114348"/>
    <w:rsid w:val="00115BE2"/>
    <w:rsid w:val="00117F9F"/>
    <w:rsid w:val="0012048C"/>
    <w:rsid w:val="00120FBA"/>
    <w:rsid w:val="00121559"/>
    <w:rsid w:val="00121D73"/>
    <w:rsid w:val="0012567E"/>
    <w:rsid w:val="001256D8"/>
    <w:rsid w:val="00126CE8"/>
    <w:rsid w:val="001317EA"/>
    <w:rsid w:val="00131B1A"/>
    <w:rsid w:val="0013222C"/>
    <w:rsid w:val="00134179"/>
    <w:rsid w:val="00134F3A"/>
    <w:rsid w:val="001370A4"/>
    <w:rsid w:val="0014040C"/>
    <w:rsid w:val="00140C51"/>
    <w:rsid w:val="00144888"/>
    <w:rsid w:val="0014612B"/>
    <w:rsid w:val="00147AFF"/>
    <w:rsid w:val="00150261"/>
    <w:rsid w:val="00152112"/>
    <w:rsid w:val="00152E9F"/>
    <w:rsid w:val="0016158B"/>
    <w:rsid w:val="0016581D"/>
    <w:rsid w:val="00166BDA"/>
    <w:rsid w:val="00166C0C"/>
    <w:rsid w:val="0017356A"/>
    <w:rsid w:val="00182DB7"/>
    <w:rsid w:val="00183C50"/>
    <w:rsid w:val="00186006"/>
    <w:rsid w:val="00186169"/>
    <w:rsid w:val="00186EF2"/>
    <w:rsid w:val="0019038B"/>
    <w:rsid w:val="00192F13"/>
    <w:rsid w:val="0019656A"/>
    <w:rsid w:val="001966F5"/>
    <w:rsid w:val="00197822"/>
    <w:rsid w:val="001A0851"/>
    <w:rsid w:val="001A2AC6"/>
    <w:rsid w:val="001A3778"/>
    <w:rsid w:val="001A39BA"/>
    <w:rsid w:val="001A4FA7"/>
    <w:rsid w:val="001B0E5B"/>
    <w:rsid w:val="001B34A8"/>
    <w:rsid w:val="001B6CC8"/>
    <w:rsid w:val="001C00B4"/>
    <w:rsid w:val="001C0DA9"/>
    <w:rsid w:val="001C2A44"/>
    <w:rsid w:val="001D0B67"/>
    <w:rsid w:val="001D0E5A"/>
    <w:rsid w:val="001D1D25"/>
    <w:rsid w:val="001D288A"/>
    <w:rsid w:val="001D28AE"/>
    <w:rsid w:val="001D2B7A"/>
    <w:rsid w:val="001D34B1"/>
    <w:rsid w:val="001D4986"/>
    <w:rsid w:val="001D4AF2"/>
    <w:rsid w:val="001D5505"/>
    <w:rsid w:val="001D626A"/>
    <w:rsid w:val="001D7F12"/>
    <w:rsid w:val="001E41EC"/>
    <w:rsid w:val="001E7AAA"/>
    <w:rsid w:val="001F1C45"/>
    <w:rsid w:val="001F2ACB"/>
    <w:rsid w:val="001F5A76"/>
    <w:rsid w:val="001F607A"/>
    <w:rsid w:val="002007F1"/>
    <w:rsid w:val="00200BC3"/>
    <w:rsid w:val="0020256E"/>
    <w:rsid w:val="00203AE6"/>
    <w:rsid w:val="00205A32"/>
    <w:rsid w:val="00205DAE"/>
    <w:rsid w:val="00206E59"/>
    <w:rsid w:val="00207CCF"/>
    <w:rsid w:val="00212B96"/>
    <w:rsid w:val="00213D16"/>
    <w:rsid w:val="00215572"/>
    <w:rsid w:val="00216442"/>
    <w:rsid w:val="002166B3"/>
    <w:rsid w:val="00222D4D"/>
    <w:rsid w:val="00224172"/>
    <w:rsid w:val="0022513F"/>
    <w:rsid w:val="002264EA"/>
    <w:rsid w:val="00226767"/>
    <w:rsid w:val="0022745D"/>
    <w:rsid w:val="00235869"/>
    <w:rsid w:val="00236D19"/>
    <w:rsid w:val="00242A75"/>
    <w:rsid w:val="00244749"/>
    <w:rsid w:val="002448E9"/>
    <w:rsid w:val="002515A4"/>
    <w:rsid w:val="00252056"/>
    <w:rsid w:val="002533D1"/>
    <w:rsid w:val="002536DF"/>
    <w:rsid w:val="00255A05"/>
    <w:rsid w:val="00256A4F"/>
    <w:rsid w:val="00265734"/>
    <w:rsid w:val="00270417"/>
    <w:rsid w:val="002726A4"/>
    <w:rsid w:val="0027285C"/>
    <w:rsid w:val="00273962"/>
    <w:rsid w:val="00273E00"/>
    <w:rsid w:val="00274A8B"/>
    <w:rsid w:val="00274AD6"/>
    <w:rsid w:val="00274B44"/>
    <w:rsid w:val="002768F2"/>
    <w:rsid w:val="002864CA"/>
    <w:rsid w:val="00286AA7"/>
    <w:rsid w:val="002871CC"/>
    <w:rsid w:val="0029359C"/>
    <w:rsid w:val="0029435B"/>
    <w:rsid w:val="00297E9A"/>
    <w:rsid w:val="002A3A33"/>
    <w:rsid w:val="002A54EA"/>
    <w:rsid w:val="002A622D"/>
    <w:rsid w:val="002B01A2"/>
    <w:rsid w:val="002B1F2C"/>
    <w:rsid w:val="002B2929"/>
    <w:rsid w:val="002B3473"/>
    <w:rsid w:val="002B3D30"/>
    <w:rsid w:val="002B3F67"/>
    <w:rsid w:val="002B6787"/>
    <w:rsid w:val="002C1248"/>
    <w:rsid w:val="002C1492"/>
    <w:rsid w:val="002C2948"/>
    <w:rsid w:val="002C39CE"/>
    <w:rsid w:val="002C46E4"/>
    <w:rsid w:val="002C5223"/>
    <w:rsid w:val="002C5285"/>
    <w:rsid w:val="002D2877"/>
    <w:rsid w:val="002D2A24"/>
    <w:rsid w:val="002D32FA"/>
    <w:rsid w:val="002D4237"/>
    <w:rsid w:val="002D47F7"/>
    <w:rsid w:val="002D65A5"/>
    <w:rsid w:val="002E01AE"/>
    <w:rsid w:val="002E149E"/>
    <w:rsid w:val="002E23DD"/>
    <w:rsid w:val="002F1BA8"/>
    <w:rsid w:val="002F3799"/>
    <w:rsid w:val="002F6AE5"/>
    <w:rsid w:val="00302F29"/>
    <w:rsid w:val="00303134"/>
    <w:rsid w:val="00304C31"/>
    <w:rsid w:val="00304EA7"/>
    <w:rsid w:val="00305262"/>
    <w:rsid w:val="00305398"/>
    <w:rsid w:val="003057FF"/>
    <w:rsid w:val="0031042D"/>
    <w:rsid w:val="0031082D"/>
    <w:rsid w:val="00313D09"/>
    <w:rsid w:val="00313F70"/>
    <w:rsid w:val="00315BD1"/>
    <w:rsid w:val="00317A5F"/>
    <w:rsid w:val="00317C9F"/>
    <w:rsid w:val="00322E53"/>
    <w:rsid w:val="0032383F"/>
    <w:rsid w:val="003253A1"/>
    <w:rsid w:val="003276FF"/>
    <w:rsid w:val="00331C2C"/>
    <w:rsid w:val="003337B3"/>
    <w:rsid w:val="003340AA"/>
    <w:rsid w:val="00335113"/>
    <w:rsid w:val="00335DF1"/>
    <w:rsid w:val="00342BFE"/>
    <w:rsid w:val="00346031"/>
    <w:rsid w:val="003462A5"/>
    <w:rsid w:val="00347510"/>
    <w:rsid w:val="0034787E"/>
    <w:rsid w:val="00363641"/>
    <w:rsid w:val="003640D2"/>
    <w:rsid w:val="00367BE4"/>
    <w:rsid w:val="00370840"/>
    <w:rsid w:val="00370D1E"/>
    <w:rsid w:val="00372908"/>
    <w:rsid w:val="00374137"/>
    <w:rsid w:val="00374538"/>
    <w:rsid w:val="00375876"/>
    <w:rsid w:val="00377F65"/>
    <w:rsid w:val="00380792"/>
    <w:rsid w:val="00380880"/>
    <w:rsid w:val="00381160"/>
    <w:rsid w:val="00385AD9"/>
    <w:rsid w:val="00386108"/>
    <w:rsid w:val="00391326"/>
    <w:rsid w:val="003934B5"/>
    <w:rsid w:val="003948BC"/>
    <w:rsid w:val="00394DD3"/>
    <w:rsid w:val="00395AF6"/>
    <w:rsid w:val="00395BEA"/>
    <w:rsid w:val="00397BB3"/>
    <w:rsid w:val="003A4D92"/>
    <w:rsid w:val="003A58A5"/>
    <w:rsid w:val="003A7FD6"/>
    <w:rsid w:val="003B0626"/>
    <w:rsid w:val="003B1A7E"/>
    <w:rsid w:val="003B38DD"/>
    <w:rsid w:val="003B3D12"/>
    <w:rsid w:val="003C105D"/>
    <w:rsid w:val="003C2549"/>
    <w:rsid w:val="003C258B"/>
    <w:rsid w:val="003C677D"/>
    <w:rsid w:val="003D1664"/>
    <w:rsid w:val="003D1A74"/>
    <w:rsid w:val="003D1CD0"/>
    <w:rsid w:val="003D2D53"/>
    <w:rsid w:val="003D4280"/>
    <w:rsid w:val="003D5E36"/>
    <w:rsid w:val="003D742A"/>
    <w:rsid w:val="003D7751"/>
    <w:rsid w:val="003E028D"/>
    <w:rsid w:val="003E05D5"/>
    <w:rsid w:val="003E0A68"/>
    <w:rsid w:val="003E1AFA"/>
    <w:rsid w:val="003E52E7"/>
    <w:rsid w:val="003E7031"/>
    <w:rsid w:val="003F275C"/>
    <w:rsid w:val="003F4B96"/>
    <w:rsid w:val="003F4E0A"/>
    <w:rsid w:val="003F558D"/>
    <w:rsid w:val="003F60A7"/>
    <w:rsid w:val="003F6AFC"/>
    <w:rsid w:val="0040153D"/>
    <w:rsid w:val="00402B6D"/>
    <w:rsid w:val="004035EE"/>
    <w:rsid w:val="00403C32"/>
    <w:rsid w:val="004047F1"/>
    <w:rsid w:val="004055F8"/>
    <w:rsid w:val="00406815"/>
    <w:rsid w:val="004122C1"/>
    <w:rsid w:val="00414598"/>
    <w:rsid w:val="00416D7D"/>
    <w:rsid w:val="00420360"/>
    <w:rsid w:val="0042070A"/>
    <w:rsid w:val="004219DC"/>
    <w:rsid w:val="00424EBE"/>
    <w:rsid w:val="004257C2"/>
    <w:rsid w:val="00426624"/>
    <w:rsid w:val="00426BEB"/>
    <w:rsid w:val="004276D1"/>
    <w:rsid w:val="004302B0"/>
    <w:rsid w:val="00431142"/>
    <w:rsid w:val="0043198A"/>
    <w:rsid w:val="00433066"/>
    <w:rsid w:val="004342BC"/>
    <w:rsid w:val="004360C5"/>
    <w:rsid w:val="004401F9"/>
    <w:rsid w:val="00441247"/>
    <w:rsid w:val="004431DF"/>
    <w:rsid w:val="004447ED"/>
    <w:rsid w:val="00444F2F"/>
    <w:rsid w:val="00445EA7"/>
    <w:rsid w:val="004523E8"/>
    <w:rsid w:val="0045264F"/>
    <w:rsid w:val="00452F51"/>
    <w:rsid w:val="004559F4"/>
    <w:rsid w:val="0045658A"/>
    <w:rsid w:val="00456AA8"/>
    <w:rsid w:val="004616D5"/>
    <w:rsid w:val="004623A7"/>
    <w:rsid w:val="00462479"/>
    <w:rsid w:val="00462F8D"/>
    <w:rsid w:val="00473801"/>
    <w:rsid w:val="00474E2C"/>
    <w:rsid w:val="00476AA6"/>
    <w:rsid w:val="00481FFD"/>
    <w:rsid w:val="0048671E"/>
    <w:rsid w:val="00487059"/>
    <w:rsid w:val="0048793F"/>
    <w:rsid w:val="00493AA7"/>
    <w:rsid w:val="00494C58"/>
    <w:rsid w:val="0049527E"/>
    <w:rsid w:val="00497D02"/>
    <w:rsid w:val="00497F0D"/>
    <w:rsid w:val="004A4D24"/>
    <w:rsid w:val="004A4DAD"/>
    <w:rsid w:val="004A7406"/>
    <w:rsid w:val="004A7B3B"/>
    <w:rsid w:val="004B1E18"/>
    <w:rsid w:val="004B3421"/>
    <w:rsid w:val="004B5486"/>
    <w:rsid w:val="004B6F2A"/>
    <w:rsid w:val="004C373E"/>
    <w:rsid w:val="004C3B34"/>
    <w:rsid w:val="004C3E41"/>
    <w:rsid w:val="004C40E8"/>
    <w:rsid w:val="004C530F"/>
    <w:rsid w:val="004C58C2"/>
    <w:rsid w:val="004C7081"/>
    <w:rsid w:val="004C76F1"/>
    <w:rsid w:val="004C7D1F"/>
    <w:rsid w:val="004C7DC3"/>
    <w:rsid w:val="004D0684"/>
    <w:rsid w:val="004D0DAE"/>
    <w:rsid w:val="004D2827"/>
    <w:rsid w:val="004D53AF"/>
    <w:rsid w:val="004D586B"/>
    <w:rsid w:val="004E0353"/>
    <w:rsid w:val="004E080F"/>
    <w:rsid w:val="004E2799"/>
    <w:rsid w:val="004E362F"/>
    <w:rsid w:val="004E4718"/>
    <w:rsid w:val="004E73B4"/>
    <w:rsid w:val="004F0F53"/>
    <w:rsid w:val="004F21CF"/>
    <w:rsid w:val="004F4936"/>
    <w:rsid w:val="004F6D76"/>
    <w:rsid w:val="005073B5"/>
    <w:rsid w:val="00507F57"/>
    <w:rsid w:val="0051108A"/>
    <w:rsid w:val="00513050"/>
    <w:rsid w:val="005133D5"/>
    <w:rsid w:val="005142C7"/>
    <w:rsid w:val="00515C32"/>
    <w:rsid w:val="005167CA"/>
    <w:rsid w:val="00516E84"/>
    <w:rsid w:val="005204EA"/>
    <w:rsid w:val="00524037"/>
    <w:rsid w:val="0052416E"/>
    <w:rsid w:val="005308AC"/>
    <w:rsid w:val="005321D4"/>
    <w:rsid w:val="005353C2"/>
    <w:rsid w:val="00535984"/>
    <w:rsid w:val="00536B58"/>
    <w:rsid w:val="00544B2B"/>
    <w:rsid w:val="00550A15"/>
    <w:rsid w:val="00552B7B"/>
    <w:rsid w:val="00554A21"/>
    <w:rsid w:val="00556E3E"/>
    <w:rsid w:val="00557556"/>
    <w:rsid w:val="00557717"/>
    <w:rsid w:val="0056531C"/>
    <w:rsid w:val="005737D0"/>
    <w:rsid w:val="00573E6E"/>
    <w:rsid w:val="005750A4"/>
    <w:rsid w:val="00575185"/>
    <w:rsid w:val="00575F0A"/>
    <w:rsid w:val="00580ADB"/>
    <w:rsid w:val="00580C2B"/>
    <w:rsid w:val="00583D05"/>
    <w:rsid w:val="005860BC"/>
    <w:rsid w:val="005A0CBB"/>
    <w:rsid w:val="005A213C"/>
    <w:rsid w:val="005A4F09"/>
    <w:rsid w:val="005A6C15"/>
    <w:rsid w:val="005B182E"/>
    <w:rsid w:val="005B3174"/>
    <w:rsid w:val="005B337A"/>
    <w:rsid w:val="005B37C5"/>
    <w:rsid w:val="005B3B6D"/>
    <w:rsid w:val="005B5FFF"/>
    <w:rsid w:val="005B62E5"/>
    <w:rsid w:val="005C3E9E"/>
    <w:rsid w:val="005C5210"/>
    <w:rsid w:val="005C60EE"/>
    <w:rsid w:val="005D0381"/>
    <w:rsid w:val="005D288E"/>
    <w:rsid w:val="005D3531"/>
    <w:rsid w:val="005D4D57"/>
    <w:rsid w:val="005D6A4C"/>
    <w:rsid w:val="005E762F"/>
    <w:rsid w:val="005F020D"/>
    <w:rsid w:val="005F02C1"/>
    <w:rsid w:val="005F0823"/>
    <w:rsid w:val="005F0EB3"/>
    <w:rsid w:val="005F4937"/>
    <w:rsid w:val="005F5075"/>
    <w:rsid w:val="005F6529"/>
    <w:rsid w:val="006012A3"/>
    <w:rsid w:val="00601618"/>
    <w:rsid w:val="006019FD"/>
    <w:rsid w:val="006042C5"/>
    <w:rsid w:val="00604617"/>
    <w:rsid w:val="00611DD7"/>
    <w:rsid w:val="00612A05"/>
    <w:rsid w:val="00615F1E"/>
    <w:rsid w:val="006161BD"/>
    <w:rsid w:val="00616304"/>
    <w:rsid w:val="00616C60"/>
    <w:rsid w:val="00616C8B"/>
    <w:rsid w:val="00623218"/>
    <w:rsid w:val="0062469D"/>
    <w:rsid w:val="0063169E"/>
    <w:rsid w:val="0063320B"/>
    <w:rsid w:val="0063403E"/>
    <w:rsid w:val="00635A73"/>
    <w:rsid w:val="00640665"/>
    <w:rsid w:val="00641CD6"/>
    <w:rsid w:val="0064364B"/>
    <w:rsid w:val="006437D6"/>
    <w:rsid w:val="00643EEA"/>
    <w:rsid w:val="00643F76"/>
    <w:rsid w:val="00645C9C"/>
    <w:rsid w:val="006475C0"/>
    <w:rsid w:val="00647FD1"/>
    <w:rsid w:val="00651137"/>
    <w:rsid w:val="00651A60"/>
    <w:rsid w:val="00652B18"/>
    <w:rsid w:val="0066004E"/>
    <w:rsid w:val="00660922"/>
    <w:rsid w:val="00660A18"/>
    <w:rsid w:val="006617C4"/>
    <w:rsid w:val="00662388"/>
    <w:rsid w:val="00670324"/>
    <w:rsid w:val="00670418"/>
    <w:rsid w:val="00671537"/>
    <w:rsid w:val="00671B48"/>
    <w:rsid w:val="00675ACF"/>
    <w:rsid w:val="00680015"/>
    <w:rsid w:val="00681D54"/>
    <w:rsid w:val="00681DD4"/>
    <w:rsid w:val="00682553"/>
    <w:rsid w:val="006838C6"/>
    <w:rsid w:val="00686183"/>
    <w:rsid w:val="00686C4F"/>
    <w:rsid w:val="006907D2"/>
    <w:rsid w:val="00693E8F"/>
    <w:rsid w:val="006946FC"/>
    <w:rsid w:val="00695620"/>
    <w:rsid w:val="00695911"/>
    <w:rsid w:val="00695DAB"/>
    <w:rsid w:val="006A1931"/>
    <w:rsid w:val="006A223E"/>
    <w:rsid w:val="006A2C67"/>
    <w:rsid w:val="006A5251"/>
    <w:rsid w:val="006A6FE5"/>
    <w:rsid w:val="006A7BF3"/>
    <w:rsid w:val="006B0C85"/>
    <w:rsid w:val="006B226A"/>
    <w:rsid w:val="006B284B"/>
    <w:rsid w:val="006B2DD8"/>
    <w:rsid w:val="006B7064"/>
    <w:rsid w:val="006B79A6"/>
    <w:rsid w:val="006C239F"/>
    <w:rsid w:val="006C302E"/>
    <w:rsid w:val="006C37FF"/>
    <w:rsid w:val="006C3820"/>
    <w:rsid w:val="006C3BAA"/>
    <w:rsid w:val="006C4854"/>
    <w:rsid w:val="006C590C"/>
    <w:rsid w:val="006C7E87"/>
    <w:rsid w:val="006D24D7"/>
    <w:rsid w:val="006D4C46"/>
    <w:rsid w:val="006D67A0"/>
    <w:rsid w:val="006D7BEC"/>
    <w:rsid w:val="006E2296"/>
    <w:rsid w:val="006E351C"/>
    <w:rsid w:val="006E6344"/>
    <w:rsid w:val="006E6C59"/>
    <w:rsid w:val="006F0021"/>
    <w:rsid w:val="006F2B62"/>
    <w:rsid w:val="00703FF7"/>
    <w:rsid w:val="00705CB2"/>
    <w:rsid w:val="00711338"/>
    <w:rsid w:val="00712112"/>
    <w:rsid w:val="00712150"/>
    <w:rsid w:val="007150BE"/>
    <w:rsid w:val="00715622"/>
    <w:rsid w:val="00716E4C"/>
    <w:rsid w:val="00717327"/>
    <w:rsid w:val="00717B13"/>
    <w:rsid w:val="007214B4"/>
    <w:rsid w:val="00721BAD"/>
    <w:rsid w:val="0072395C"/>
    <w:rsid w:val="00724633"/>
    <w:rsid w:val="00725903"/>
    <w:rsid w:val="007272FD"/>
    <w:rsid w:val="007317BE"/>
    <w:rsid w:val="007336D0"/>
    <w:rsid w:val="00740C8C"/>
    <w:rsid w:val="00741DA9"/>
    <w:rsid w:val="00741ED3"/>
    <w:rsid w:val="007425BC"/>
    <w:rsid w:val="00743345"/>
    <w:rsid w:val="00743510"/>
    <w:rsid w:val="00745C5E"/>
    <w:rsid w:val="00746D62"/>
    <w:rsid w:val="0075174B"/>
    <w:rsid w:val="00752875"/>
    <w:rsid w:val="00753AD6"/>
    <w:rsid w:val="00754EC1"/>
    <w:rsid w:val="007604CE"/>
    <w:rsid w:val="00760D00"/>
    <w:rsid w:val="00761C40"/>
    <w:rsid w:val="00765A72"/>
    <w:rsid w:val="00766E00"/>
    <w:rsid w:val="007716D6"/>
    <w:rsid w:val="007744D8"/>
    <w:rsid w:val="00774E45"/>
    <w:rsid w:val="00776CD2"/>
    <w:rsid w:val="00777573"/>
    <w:rsid w:val="00780472"/>
    <w:rsid w:val="00783B34"/>
    <w:rsid w:val="00783BCA"/>
    <w:rsid w:val="00783EAE"/>
    <w:rsid w:val="00784189"/>
    <w:rsid w:val="0078782F"/>
    <w:rsid w:val="00790DF2"/>
    <w:rsid w:val="00791327"/>
    <w:rsid w:val="00792456"/>
    <w:rsid w:val="00794DD0"/>
    <w:rsid w:val="00795413"/>
    <w:rsid w:val="00797D6C"/>
    <w:rsid w:val="007A4419"/>
    <w:rsid w:val="007A4C0F"/>
    <w:rsid w:val="007A7C11"/>
    <w:rsid w:val="007B0AED"/>
    <w:rsid w:val="007B2990"/>
    <w:rsid w:val="007B3404"/>
    <w:rsid w:val="007B5DFB"/>
    <w:rsid w:val="007B674F"/>
    <w:rsid w:val="007B6BC2"/>
    <w:rsid w:val="007B78AD"/>
    <w:rsid w:val="007B7DB5"/>
    <w:rsid w:val="007C01F7"/>
    <w:rsid w:val="007C17C5"/>
    <w:rsid w:val="007C33F0"/>
    <w:rsid w:val="007C71DD"/>
    <w:rsid w:val="007C7874"/>
    <w:rsid w:val="007D25C8"/>
    <w:rsid w:val="007D29B7"/>
    <w:rsid w:val="007D4A42"/>
    <w:rsid w:val="007D4A5F"/>
    <w:rsid w:val="007D5383"/>
    <w:rsid w:val="007D65B7"/>
    <w:rsid w:val="007D7146"/>
    <w:rsid w:val="007E016B"/>
    <w:rsid w:val="007E6188"/>
    <w:rsid w:val="007F0DF2"/>
    <w:rsid w:val="007F2583"/>
    <w:rsid w:val="007F4246"/>
    <w:rsid w:val="007F4DB8"/>
    <w:rsid w:val="007F529B"/>
    <w:rsid w:val="008005BA"/>
    <w:rsid w:val="00800ED6"/>
    <w:rsid w:val="0080101F"/>
    <w:rsid w:val="00801C7A"/>
    <w:rsid w:val="008033F8"/>
    <w:rsid w:val="00805795"/>
    <w:rsid w:val="0080767E"/>
    <w:rsid w:val="00810CAF"/>
    <w:rsid w:val="0081138C"/>
    <w:rsid w:val="0081236C"/>
    <w:rsid w:val="00812CDD"/>
    <w:rsid w:val="00814292"/>
    <w:rsid w:val="0081678B"/>
    <w:rsid w:val="008167F8"/>
    <w:rsid w:val="0082065D"/>
    <w:rsid w:val="008242B6"/>
    <w:rsid w:val="00824CEF"/>
    <w:rsid w:val="00824E23"/>
    <w:rsid w:val="00830A9E"/>
    <w:rsid w:val="00831116"/>
    <w:rsid w:val="00832027"/>
    <w:rsid w:val="008328E4"/>
    <w:rsid w:val="00833CBB"/>
    <w:rsid w:val="008345F2"/>
    <w:rsid w:val="008352C3"/>
    <w:rsid w:val="0083566F"/>
    <w:rsid w:val="00835D46"/>
    <w:rsid w:val="008425D9"/>
    <w:rsid w:val="00843517"/>
    <w:rsid w:val="00845276"/>
    <w:rsid w:val="008455C6"/>
    <w:rsid w:val="008457A2"/>
    <w:rsid w:val="00850747"/>
    <w:rsid w:val="00850F70"/>
    <w:rsid w:val="00853A84"/>
    <w:rsid w:val="00857D47"/>
    <w:rsid w:val="0086292E"/>
    <w:rsid w:val="00862DFC"/>
    <w:rsid w:val="0086324B"/>
    <w:rsid w:val="00863F26"/>
    <w:rsid w:val="00864467"/>
    <w:rsid w:val="00864B71"/>
    <w:rsid w:val="008727B8"/>
    <w:rsid w:val="00876BAC"/>
    <w:rsid w:val="00876E3F"/>
    <w:rsid w:val="00877189"/>
    <w:rsid w:val="008811C9"/>
    <w:rsid w:val="008827E3"/>
    <w:rsid w:val="00883B0E"/>
    <w:rsid w:val="00891EB5"/>
    <w:rsid w:val="00894D9C"/>
    <w:rsid w:val="0089738D"/>
    <w:rsid w:val="008977E8"/>
    <w:rsid w:val="00897BB8"/>
    <w:rsid w:val="00897FDB"/>
    <w:rsid w:val="008A3167"/>
    <w:rsid w:val="008A332E"/>
    <w:rsid w:val="008A3674"/>
    <w:rsid w:val="008A371E"/>
    <w:rsid w:val="008A3CAB"/>
    <w:rsid w:val="008A502E"/>
    <w:rsid w:val="008A5D10"/>
    <w:rsid w:val="008A797C"/>
    <w:rsid w:val="008B0C1E"/>
    <w:rsid w:val="008B243C"/>
    <w:rsid w:val="008B5419"/>
    <w:rsid w:val="008B572C"/>
    <w:rsid w:val="008B73E5"/>
    <w:rsid w:val="008C0594"/>
    <w:rsid w:val="008C05A3"/>
    <w:rsid w:val="008C1D59"/>
    <w:rsid w:val="008C23FC"/>
    <w:rsid w:val="008C33D4"/>
    <w:rsid w:val="008C3A48"/>
    <w:rsid w:val="008C60CE"/>
    <w:rsid w:val="008C7A20"/>
    <w:rsid w:val="008D0E8E"/>
    <w:rsid w:val="008D255E"/>
    <w:rsid w:val="008D3A06"/>
    <w:rsid w:val="008D4CF6"/>
    <w:rsid w:val="008E79CD"/>
    <w:rsid w:val="008E7C43"/>
    <w:rsid w:val="008F3088"/>
    <w:rsid w:val="008F331C"/>
    <w:rsid w:val="008F6B1A"/>
    <w:rsid w:val="0090174F"/>
    <w:rsid w:val="009029DA"/>
    <w:rsid w:val="00903EFF"/>
    <w:rsid w:val="00904736"/>
    <w:rsid w:val="00907263"/>
    <w:rsid w:val="00907CA4"/>
    <w:rsid w:val="009102D0"/>
    <w:rsid w:val="009109C7"/>
    <w:rsid w:val="00910F92"/>
    <w:rsid w:val="0091117A"/>
    <w:rsid w:val="00912087"/>
    <w:rsid w:val="00912A75"/>
    <w:rsid w:val="00915097"/>
    <w:rsid w:val="00915644"/>
    <w:rsid w:val="009157F3"/>
    <w:rsid w:val="0091631A"/>
    <w:rsid w:val="00920BCC"/>
    <w:rsid w:val="00920E3A"/>
    <w:rsid w:val="00920EC4"/>
    <w:rsid w:val="00921C36"/>
    <w:rsid w:val="009223F5"/>
    <w:rsid w:val="00923114"/>
    <w:rsid w:val="009259E5"/>
    <w:rsid w:val="00925BDB"/>
    <w:rsid w:val="0092693B"/>
    <w:rsid w:val="009308DC"/>
    <w:rsid w:val="00933DBD"/>
    <w:rsid w:val="0093516A"/>
    <w:rsid w:val="009359FA"/>
    <w:rsid w:val="00935FA2"/>
    <w:rsid w:val="00937152"/>
    <w:rsid w:val="00937E11"/>
    <w:rsid w:val="00940020"/>
    <w:rsid w:val="00942030"/>
    <w:rsid w:val="009448A2"/>
    <w:rsid w:val="00945ACC"/>
    <w:rsid w:val="00947BC4"/>
    <w:rsid w:val="00947BDE"/>
    <w:rsid w:val="009503BD"/>
    <w:rsid w:val="009531AF"/>
    <w:rsid w:val="00953A2C"/>
    <w:rsid w:val="00956317"/>
    <w:rsid w:val="0096184F"/>
    <w:rsid w:val="0096229B"/>
    <w:rsid w:val="0096407B"/>
    <w:rsid w:val="00967100"/>
    <w:rsid w:val="009673F7"/>
    <w:rsid w:val="0096780E"/>
    <w:rsid w:val="00967E35"/>
    <w:rsid w:val="00970BF9"/>
    <w:rsid w:val="00972080"/>
    <w:rsid w:val="009760C4"/>
    <w:rsid w:val="00977392"/>
    <w:rsid w:val="009806DF"/>
    <w:rsid w:val="00982492"/>
    <w:rsid w:val="00982B15"/>
    <w:rsid w:val="00984909"/>
    <w:rsid w:val="009850A3"/>
    <w:rsid w:val="00985622"/>
    <w:rsid w:val="00986210"/>
    <w:rsid w:val="0098698C"/>
    <w:rsid w:val="00990DC0"/>
    <w:rsid w:val="00991CA0"/>
    <w:rsid w:val="00992FA7"/>
    <w:rsid w:val="009957F6"/>
    <w:rsid w:val="009965E0"/>
    <w:rsid w:val="00997187"/>
    <w:rsid w:val="009974FA"/>
    <w:rsid w:val="009A0F0A"/>
    <w:rsid w:val="009A1D49"/>
    <w:rsid w:val="009A5426"/>
    <w:rsid w:val="009A63CE"/>
    <w:rsid w:val="009A79DC"/>
    <w:rsid w:val="009B14F4"/>
    <w:rsid w:val="009B1C33"/>
    <w:rsid w:val="009B36FD"/>
    <w:rsid w:val="009B3A46"/>
    <w:rsid w:val="009B456A"/>
    <w:rsid w:val="009C149A"/>
    <w:rsid w:val="009C1A06"/>
    <w:rsid w:val="009C309D"/>
    <w:rsid w:val="009C40F2"/>
    <w:rsid w:val="009C4821"/>
    <w:rsid w:val="009D11EB"/>
    <w:rsid w:val="009D13EE"/>
    <w:rsid w:val="009D2FF7"/>
    <w:rsid w:val="009D3A39"/>
    <w:rsid w:val="009D6F55"/>
    <w:rsid w:val="009E0ABC"/>
    <w:rsid w:val="009E3D87"/>
    <w:rsid w:val="009E5428"/>
    <w:rsid w:val="009F3340"/>
    <w:rsid w:val="009F6008"/>
    <w:rsid w:val="00A02D8E"/>
    <w:rsid w:val="00A03F2E"/>
    <w:rsid w:val="00A06364"/>
    <w:rsid w:val="00A06630"/>
    <w:rsid w:val="00A10451"/>
    <w:rsid w:val="00A1256F"/>
    <w:rsid w:val="00A12F5E"/>
    <w:rsid w:val="00A13D71"/>
    <w:rsid w:val="00A145E9"/>
    <w:rsid w:val="00A15421"/>
    <w:rsid w:val="00A15687"/>
    <w:rsid w:val="00A16772"/>
    <w:rsid w:val="00A20CD0"/>
    <w:rsid w:val="00A22E97"/>
    <w:rsid w:val="00A23DE9"/>
    <w:rsid w:val="00A24314"/>
    <w:rsid w:val="00A24AF7"/>
    <w:rsid w:val="00A24C4D"/>
    <w:rsid w:val="00A273F2"/>
    <w:rsid w:val="00A278E2"/>
    <w:rsid w:val="00A30FFA"/>
    <w:rsid w:val="00A312F9"/>
    <w:rsid w:val="00A32BA0"/>
    <w:rsid w:val="00A36086"/>
    <w:rsid w:val="00A37200"/>
    <w:rsid w:val="00A4032C"/>
    <w:rsid w:val="00A40520"/>
    <w:rsid w:val="00A41488"/>
    <w:rsid w:val="00A4172D"/>
    <w:rsid w:val="00A420D9"/>
    <w:rsid w:val="00A4497C"/>
    <w:rsid w:val="00A4608B"/>
    <w:rsid w:val="00A50201"/>
    <w:rsid w:val="00A51026"/>
    <w:rsid w:val="00A537A5"/>
    <w:rsid w:val="00A550ED"/>
    <w:rsid w:val="00A55242"/>
    <w:rsid w:val="00A55C06"/>
    <w:rsid w:val="00A56137"/>
    <w:rsid w:val="00A621A3"/>
    <w:rsid w:val="00A63475"/>
    <w:rsid w:val="00A64111"/>
    <w:rsid w:val="00A70315"/>
    <w:rsid w:val="00A73B7D"/>
    <w:rsid w:val="00A73BF0"/>
    <w:rsid w:val="00A73D48"/>
    <w:rsid w:val="00A74121"/>
    <w:rsid w:val="00A7470E"/>
    <w:rsid w:val="00A7572E"/>
    <w:rsid w:val="00A84075"/>
    <w:rsid w:val="00A85795"/>
    <w:rsid w:val="00A857ED"/>
    <w:rsid w:val="00A864D0"/>
    <w:rsid w:val="00A8653F"/>
    <w:rsid w:val="00A86F7B"/>
    <w:rsid w:val="00A874E6"/>
    <w:rsid w:val="00A8799E"/>
    <w:rsid w:val="00A9351B"/>
    <w:rsid w:val="00A95057"/>
    <w:rsid w:val="00A96180"/>
    <w:rsid w:val="00A96494"/>
    <w:rsid w:val="00A971D0"/>
    <w:rsid w:val="00AA0C40"/>
    <w:rsid w:val="00AA27A5"/>
    <w:rsid w:val="00AA4A09"/>
    <w:rsid w:val="00AB2854"/>
    <w:rsid w:val="00AB64A5"/>
    <w:rsid w:val="00AC065E"/>
    <w:rsid w:val="00AC1501"/>
    <w:rsid w:val="00AC1B9C"/>
    <w:rsid w:val="00AC448B"/>
    <w:rsid w:val="00AC6351"/>
    <w:rsid w:val="00AC7456"/>
    <w:rsid w:val="00AD06FE"/>
    <w:rsid w:val="00AD13D9"/>
    <w:rsid w:val="00AD18D8"/>
    <w:rsid w:val="00AD48B8"/>
    <w:rsid w:val="00AD69C4"/>
    <w:rsid w:val="00AD7618"/>
    <w:rsid w:val="00AE0D73"/>
    <w:rsid w:val="00AE547F"/>
    <w:rsid w:val="00AE68CF"/>
    <w:rsid w:val="00AE700A"/>
    <w:rsid w:val="00AF031F"/>
    <w:rsid w:val="00AF052F"/>
    <w:rsid w:val="00AF0A13"/>
    <w:rsid w:val="00AF198D"/>
    <w:rsid w:val="00AF329C"/>
    <w:rsid w:val="00AF3597"/>
    <w:rsid w:val="00AF53ED"/>
    <w:rsid w:val="00B0459E"/>
    <w:rsid w:val="00B113E6"/>
    <w:rsid w:val="00B127B4"/>
    <w:rsid w:val="00B13D77"/>
    <w:rsid w:val="00B15F04"/>
    <w:rsid w:val="00B1698F"/>
    <w:rsid w:val="00B207B5"/>
    <w:rsid w:val="00B209AC"/>
    <w:rsid w:val="00B21411"/>
    <w:rsid w:val="00B21CF6"/>
    <w:rsid w:val="00B22F2C"/>
    <w:rsid w:val="00B25A80"/>
    <w:rsid w:val="00B25C86"/>
    <w:rsid w:val="00B25E95"/>
    <w:rsid w:val="00B33575"/>
    <w:rsid w:val="00B348C0"/>
    <w:rsid w:val="00B37DD7"/>
    <w:rsid w:val="00B4033F"/>
    <w:rsid w:val="00B421A2"/>
    <w:rsid w:val="00B44A90"/>
    <w:rsid w:val="00B46819"/>
    <w:rsid w:val="00B507D7"/>
    <w:rsid w:val="00B50EFC"/>
    <w:rsid w:val="00B532F4"/>
    <w:rsid w:val="00B5348A"/>
    <w:rsid w:val="00B558F2"/>
    <w:rsid w:val="00B57AF1"/>
    <w:rsid w:val="00B6471E"/>
    <w:rsid w:val="00B64C4E"/>
    <w:rsid w:val="00B67282"/>
    <w:rsid w:val="00B7160A"/>
    <w:rsid w:val="00B734E1"/>
    <w:rsid w:val="00B73CC1"/>
    <w:rsid w:val="00B749C3"/>
    <w:rsid w:val="00B76627"/>
    <w:rsid w:val="00B76936"/>
    <w:rsid w:val="00B76EC5"/>
    <w:rsid w:val="00B779EF"/>
    <w:rsid w:val="00B821A2"/>
    <w:rsid w:val="00B83D26"/>
    <w:rsid w:val="00B856C1"/>
    <w:rsid w:val="00B85DFA"/>
    <w:rsid w:val="00B86E4F"/>
    <w:rsid w:val="00B9353A"/>
    <w:rsid w:val="00B93CDB"/>
    <w:rsid w:val="00B941C4"/>
    <w:rsid w:val="00B95048"/>
    <w:rsid w:val="00B97945"/>
    <w:rsid w:val="00BA0A6B"/>
    <w:rsid w:val="00BA15F3"/>
    <w:rsid w:val="00BA2499"/>
    <w:rsid w:val="00BA5742"/>
    <w:rsid w:val="00BA5ED0"/>
    <w:rsid w:val="00BA6273"/>
    <w:rsid w:val="00BA628D"/>
    <w:rsid w:val="00BB018E"/>
    <w:rsid w:val="00BB3403"/>
    <w:rsid w:val="00BB6FB0"/>
    <w:rsid w:val="00BB7C33"/>
    <w:rsid w:val="00BC2836"/>
    <w:rsid w:val="00BC59FB"/>
    <w:rsid w:val="00BC77D8"/>
    <w:rsid w:val="00BC7C12"/>
    <w:rsid w:val="00BD2BDE"/>
    <w:rsid w:val="00BD40E1"/>
    <w:rsid w:val="00BD434E"/>
    <w:rsid w:val="00BD5AE7"/>
    <w:rsid w:val="00BD6531"/>
    <w:rsid w:val="00BE0018"/>
    <w:rsid w:val="00BE057F"/>
    <w:rsid w:val="00BE0C1A"/>
    <w:rsid w:val="00BE14E4"/>
    <w:rsid w:val="00BE1FFF"/>
    <w:rsid w:val="00BE27B9"/>
    <w:rsid w:val="00BE2920"/>
    <w:rsid w:val="00BE3DB3"/>
    <w:rsid w:val="00BE474C"/>
    <w:rsid w:val="00BE57C7"/>
    <w:rsid w:val="00BE58DB"/>
    <w:rsid w:val="00BF2D18"/>
    <w:rsid w:val="00BF2E26"/>
    <w:rsid w:val="00BF595B"/>
    <w:rsid w:val="00C01EC9"/>
    <w:rsid w:val="00C025F8"/>
    <w:rsid w:val="00C0284B"/>
    <w:rsid w:val="00C03032"/>
    <w:rsid w:val="00C03524"/>
    <w:rsid w:val="00C03EF1"/>
    <w:rsid w:val="00C0430D"/>
    <w:rsid w:val="00C059CB"/>
    <w:rsid w:val="00C0600F"/>
    <w:rsid w:val="00C1067A"/>
    <w:rsid w:val="00C1078D"/>
    <w:rsid w:val="00C1088C"/>
    <w:rsid w:val="00C10DDB"/>
    <w:rsid w:val="00C11888"/>
    <w:rsid w:val="00C12417"/>
    <w:rsid w:val="00C16D54"/>
    <w:rsid w:val="00C17DB3"/>
    <w:rsid w:val="00C21FE8"/>
    <w:rsid w:val="00C27E71"/>
    <w:rsid w:val="00C311B2"/>
    <w:rsid w:val="00C31288"/>
    <w:rsid w:val="00C3304B"/>
    <w:rsid w:val="00C37F98"/>
    <w:rsid w:val="00C40961"/>
    <w:rsid w:val="00C41DEA"/>
    <w:rsid w:val="00C421AE"/>
    <w:rsid w:val="00C441A2"/>
    <w:rsid w:val="00C46CE5"/>
    <w:rsid w:val="00C4721D"/>
    <w:rsid w:val="00C55562"/>
    <w:rsid w:val="00C57799"/>
    <w:rsid w:val="00C6082F"/>
    <w:rsid w:val="00C62942"/>
    <w:rsid w:val="00C63ACC"/>
    <w:rsid w:val="00C64186"/>
    <w:rsid w:val="00C65942"/>
    <w:rsid w:val="00C71944"/>
    <w:rsid w:val="00C71A04"/>
    <w:rsid w:val="00C73EB6"/>
    <w:rsid w:val="00C7543D"/>
    <w:rsid w:val="00C800EB"/>
    <w:rsid w:val="00C805CD"/>
    <w:rsid w:val="00C81580"/>
    <w:rsid w:val="00C8312A"/>
    <w:rsid w:val="00C83B35"/>
    <w:rsid w:val="00C83BB0"/>
    <w:rsid w:val="00C842B2"/>
    <w:rsid w:val="00C85345"/>
    <w:rsid w:val="00C86410"/>
    <w:rsid w:val="00C90965"/>
    <w:rsid w:val="00C943FD"/>
    <w:rsid w:val="00C9475F"/>
    <w:rsid w:val="00C97038"/>
    <w:rsid w:val="00C97A4C"/>
    <w:rsid w:val="00CA5557"/>
    <w:rsid w:val="00CA71DB"/>
    <w:rsid w:val="00CB1101"/>
    <w:rsid w:val="00CB5E80"/>
    <w:rsid w:val="00CB6E5D"/>
    <w:rsid w:val="00CC6405"/>
    <w:rsid w:val="00CD0E54"/>
    <w:rsid w:val="00CD3AD6"/>
    <w:rsid w:val="00CD3B5C"/>
    <w:rsid w:val="00CD54FA"/>
    <w:rsid w:val="00CD73AA"/>
    <w:rsid w:val="00CE0D37"/>
    <w:rsid w:val="00CE17ED"/>
    <w:rsid w:val="00CE2680"/>
    <w:rsid w:val="00CE3217"/>
    <w:rsid w:val="00CE35AA"/>
    <w:rsid w:val="00CE3A3D"/>
    <w:rsid w:val="00CE46E7"/>
    <w:rsid w:val="00CE4F4C"/>
    <w:rsid w:val="00CE5F61"/>
    <w:rsid w:val="00CE7CAC"/>
    <w:rsid w:val="00CF0C1E"/>
    <w:rsid w:val="00CF17D1"/>
    <w:rsid w:val="00CF3168"/>
    <w:rsid w:val="00CF3DD9"/>
    <w:rsid w:val="00CF447D"/>
    <w:rsid w:val="00D00AA6"/>
    <w:rsid w:val="00D0289B"/>
    <w:rsid w:val="00D047A4"/>
    <w:rsid w:val="00D04929"/>
    <w:rsid w:val="00D12386"/>
    <w:rsid w:val="00D15D1F"/>
    <w:rsid w:val="00D16AC2"/>
    <w:rsid w:val="00D16D10"/>
    <w:rsid w:val="00D16D95"/>
    <w:rsid w:val="00D173AE"/>
    <w:rsid w:val="00D17E96"/>
    <w:rsid w:val="00D20752"/>
    <w:rsid w:val="00D21895"/>
    <w:rsid w:val="00D22483"/>
    <w:rsid w:val="00D274A3"/>
    <w:rsid w:val="00D27C68"/>
    <w:rsid w:val="00D308AC"/>
    <w:rsid w:val="00D30FA9"/>
    <w:rsid w:val="00D3405D"/>
    <w:rsid w:val="00D35999"/>
    <w:rsid w:val="00D37AAF"/>
    <w:rsid w:val="00D37B67"/>
    <w:rsid w:val="00D4075C"/>
    <w:rsid w:val="00D411B0"/>
    <w:rsid w:val="00D428AA"/>
    <w:rsid w:val="00D43AC0"/>
    <w:rsid w:val="00D4463F"/>
    <w:rsid w:val="00D4476B"/>
    <w:rsid w:val="00D449AB"/>
    <w:rsid w:val="00D45F75"/>
    <w:rsid w:val="00D464AC"/>
    <w:rsid w:val="00D503D9"/>
    <w:rsid w:val="00D52471"/>
    <w:rsid w:val="00D52867"/>
    <w:rsid w:val="00D53810"/>
    <w:rsid w:val="00D55F88"/>
    <w:rsid w:val="00D56097"/>
    <w:rsid w:val="00D56175"/>
    <w:rsid w:val="00D612AB"/>
    <w:rsid w:val="00D623E7"/>
    <w:rsid w:val="00D640E3"/>
    <w:rsid w:val="00D65505"/>
    <w:rsid w:val="00D666FD"/>
    <w:rsid w:val="00D76235"/>
    <w:rsid w:val="00D81E3D"/>
    <w:rsid w:val="00D83393"/>
    <w:rsid w:val="00D83C3F"/>
    <w:rsid w:val="00D83ED7"/>
    <w:rsid w:val="00D85CBF"/>
    <w:rsid w:val="00D862E2"/>
    <w:rsid w:val="00D86683"/>
    <w:rsid w:val="00D871B5"/>
    <w:rsid w:val="00D90434"/>
    <w:rsid w:val="00D9110B"/>
    <w:rsid w:val="00D917C7"/>
    <w:rsid w:val="00D924CA"/>
    <w:rsid w:val="00D95676"/>
    <w:rsid w:val="00D95CBC"/>
    <w:rsid w:val="00D96F96"/>
    <w:rsid w:val="00DA06BE"/>
    <w:rsid w:val="00DA0CCC"/>
    <w:rsid w:val="00DA1187"/>
    <w:rsid w:val="00DA435B"/>
    <w:rsid w:val="00DB0B4B"/>
    <w:rsid w:val="00DB51A9"/>
    <w:rsid w:val="00DB6EA9"/>
    <w:rsid w:val="00DC16CA"/>
    <w:rsid w:val="00DC175A"/>
    <w:rsid w:val="00DC5C84"/>
    <w:rsid w:val="00DC5F87"/>
    <w:rsid w:val="00DC6FE1"/>
    <w:rsid w:val="00DD0BAE"/>
    <w:rsid w:val="00DD1BEA"/>
    <w:rsid w:val="00DD2B0A"/>
    <w:rsid w:val="00DD385A"/>
    <w:rsid w:val="00DD6194"/>
    <w:rsid w:val="00DD7841"/>
    <w:rsid w:val="00DD7EAD"/>
    <w:rsid w:val="00DE123A"/>
    <w:rsid w:val="00DE5A67"/>
    <w:rsid w:val="00DE7F71"/>
    <w:rsid w:val="00DF1FCA"/>
    <w:rsid w:val="00DF2F27"/>
    <w:rsid w:val="00E006D1"/>
    <w:rsid w:val="00E006DE"/>
    <w:rsid w:val="00E032C5"/>
    <w:rsid w:val="00E07F0D"/>
    <w:rsid w:val="00E10829"/>
    <w:rsid w:val="00E11686"/>
    <w:rsid w:val="00E133AF"/>
    <w:rsid w:val="00E13E75"/>
    <w:rsid w:val="00E1449D"/>
    <w:rsid w:val="00E14E34"/>
    <w:rsid w:val="00E16923"/>
    <w:rsid w:val="00E20139"/>
    <w:rsid w:val="00E211C2"/>
    <w:rsid w:val="00E21451"/>
    <w:rsid w:val="00E21509"/>
    <w:rsid w:val="00E25804"/>
    <w:rsid w:val="00E27646"/>
    <w:rsid w:val="00E301F5"/>
    <w:rsid w:val="00E3155D"/>
    <w:rsid w:val="00E327C5"/>
    <w:rsid w:val="00E33E60"/>
    <w:rsid w:val="00E35440"/>
    <w:rsid w:val="00E35703"/>
    <w:rsid w:val="00E41413"/>
    <w:rsid w:val="00E42CEB"/>
    <w:rsid w:val="00E43753"/>
    <w:rsid w:val="00E44432"/>
    <w:rsid w:val="00E45E9A"/>
    <w:rsid w:val="00E5670B"/>
    <w:rsid w:val="00E60D39"/>
    <w:rsid w:val="00E63CE7"/>
    <w:rsid w:val="00E6782E"/>
    <w:rsid w:val="00E73F2E"/>
    <w:rsid w:val="00E75366"/>
    <w:rsid w:val="00E76869"/>
    <w:rsid w:val="00E80BD3"/>
    <w:rsid w:val="00E818B4"/>
    <w:rsid w:val="00E84A6C"/>
    <w:rsid w:val="00E84C4C"/>
    <w:rsid w:val="00E858D6"/>
    <w:rsid w:val="00E860E7"/>
    <w:rsid w:val="00E90673"/>
    <w:rsid w:val="00E93C4D"/>
    <w:rsid w:val="00E94276"/>
    <w:rsid w:val="00EA0A25"/>
    <w:rsid w:val="00EA1444"/>
    <w:rsid w:val="00EA4CD5"/>
    <w:rsid w:val="00EA6C8A"/>
    <w:rsid w:val="00EA7D70"/>
    <w:rsid w:val="00EB2DC2"/>
    <w:rsid w:val="00EB4385"/>
    <w:rsid w:val="00EC5210"/>
    <w:rsid w:val="00EC5C13"/>
    <w:rsid w:val="00ED1DB0"/>
    <w:rsid w:val="00ED288E"/>
    <w:rsid w:val="00ED75BC"/>
    <w:rsid w:val="00EE140E"/>
    <w:rsid w:val="00EE2210"/>
    <w:rsid w:val="00EE291F"/>
    <w:rsid w:val="00EE2AA6"/>
    <w:rsid w:val="00EE4F2C"/>
    <w:rsid w:val="00EE6C9F"/>
    <w:rsid w:val="00EF1E25"/>
    <w:rsid w:val="00EF321A"/>
    <w:rsid w:val="00EF3A06"/>
    <w:rsid w:val="00EF49F3"/>
    <w:rsid w:val="00EF59F0"/>
    <w:rsid w:val="00EF74E5"/>
    <w:rsid w:val="00F02218"/>
    <w:rsid w:val="00F02A27"/>
    <w:rsid w:val="00F04702"/>
    <w:rsid w:val="00F04AEC"/>
    <w:rsid w:val="00F06707"/>
    <w:rsid w:val="00F1014A"/>
    <w:rsid w:val="00F10E60"/>
    <w:rsid w:val="00F1494C"/>
    <w:rsid w:val="00F16DD4"/>
    <w:rsid w:val="00F2087C"/>
    <w:rsid w:val="00F2183F"/>
    <w:rsid w:val="00F21883"/>
    <w:rsid w:val="00F22173"/>
    <w:rsid w:val="00F233E5"/>
    <w:rsid w:val="00F2507F"/>
    <w:rsid w:val="00F275F4"/>
    <w:rsid w:val="00F35F15"/>
    <w:rsid w:val="00F41B1D"/>
    <w:rsid w:val="00F42D22"/>
    <w:rsid w:val="00F42DED"/>
    <w:rsid w:val="00F4318A"/>
    <w:rsid w:val="00F45D4E"/>
    <w:rsid w:val="00F46243"/>
    <w:rsid w:val="00F522C7"/>
    <w:rsid w:val="00F5302D"/>
    <w:rsid w:val="00F53333"/>
    <w:rsid w:val="00F533B7"/>
    <w:rsid w:val="00F62482"/>
    <w:rsid w:val="00F6264C"/>
    <w:rsid w:val="00F63530"/>
    <w:rsid w:val="00F64AAB"/>
    <w:rsid w:val="00F66B28"/>
    <w:rsid w:val="00F66E9E"/>
    <w:rsid w:val="00F67D5A"/>
    <w:rsid w:val="00F73D33"/>
    <w:rsid w:val="00F73F24"/>
    <w:rsid w:val="00F74B83"/>
    <w:rsid w:val="00F769A4"/>
    <w:rsid w:val="00F77D9B"/>
    <w:rsid w:val="00F80584"/>
    <w:rsid w:val="00F8127E"/>
    <w:rsid w:val="00F84602"/>
    <w:rsid w:val="00F93304"/>
    <w:rsid w:val="00F93FFE"/>
    <w:rsid w:val="00F95E3C"/>
    <w:rsid w:val="00F969BE"/>
    <w:rsid w:val="00FA21F9"/>
    <w:rsid w:val="00FA5CEB"/>
    <w:rsid w:val="00FA6026"/>
    <w:rsid w:val="00FA71E3"/>
    <w:rsid w:val="00FA7532"/>
    <w:rsid w:val="00FA792F"/>
    <w:rsid w:val="00FB1BA1"/>
    <w:rsid w:val="00FB23C9"/>
    <w:rsid w:val="00FB387D"/>
    <w:rsid w:val="00FB6406"/>
    <w:rsid w:val="00FC0351"/>
    <w:rsid w:val="00FC2016"/>
    <w:rsid w:val="00FC433F"/>
    <w:rsid w:val="00FC5FA7"/>
    <w:rsid w:val="00FC6A4C"/>
    <w:rsid w:val="00FD1266"/>
    <w:rsid w:val="00FD194F"/>
    <w:rsid w:val="00FD1F5A"/>
    <w:rsid w:val="00FD475D"/>
    <w:rsid w:val="00FD5DC5"/>
    <w:rsid w:val="00FD627F"/>
    <w:rsid w:val="00FD7AC1"/>
    <w:rsid w:val="00FE0691"/>
    <w:rsid w:val="00FE4523"/>
    <w:rsid w:val="00FE66FD"/>
    <w:rsid w:val="00FF15B4"/>
    <w:rsid w:val="00FF1FD3"/>
    <w:rsid w:val="00FF24EF"/>
    <w:rsid w:val="00FF7092"/>
    <w:rsid w:val="00FF7227"/>
    <w:rsid w:val="00FF73F5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679F2C8C"/>
  <w14:defaultImageDpi w14:val="330"/>
  <w15:chartTrackingRefBased/>
  <w15:docId w15:val="{3B888CBD-1A11-4995-8B09-4A2B4D66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783BCA"/>
    <w:rPr>
      <w:rFonts w:ascii="Maven Johanniter" w:hAnsi="Maven Johanniter"/>
      <w:color w:val="000548"/>
    </w:rPr>
  </w:style>
  <w:style w:type="paragraph" w:styleId="berschrift1">
    <w:name w:val="heading 1"/>
    <w:basedOn w:val="Standard"/>
    <w:next w:val="Standard"/>
    <w:pPr>
      <w:keepNext/>
      <w:numPr>
        <w:numId w:val="3"/>
      </w:numPr>
      <w:outlineLvl w:val="0"/>
    </w:pPr>
    <w:rPr>
      <w:b/>
      <w:color w:val="000000"/>
      <w:sz w:val="24"/>
    </w:rPr>
  </w:style>
  <w:style w:type="paragraph" w:styleId="berschrift2">
    <w:name w:val="heading 2"/>
    <w:basedOn w:val="berschrift1"/>
    <w:next w:val="Standard"/>
    <w:pPr>
      <w:numPr>
        <w:ilvl w:val="1"/>
      </w:numPr>
      <w:outlineLvl w:val="1"/>
    </w:pPr>
    <w:rPr>
      <w:sz w:val="20"/>
    </w:rPr>
  </w:style>
  <w:style w:type="paragraph" w:styleId="berschrift3">
    <w:name w:val="heading 3"/>
    <w:basedOn w:val="Standard"/>
    <w:next w:val="Standard"/>
    <w:pPr>
      <w:numPr>
        <w:ilvl w:val="2"/>
        <w:numId w:val="3"/>
      </w:numPr>
      <w:outlineLvl w:val="2"/>
    </w:pPr>
  </w:style>
  <w:style w:type="paragraph" w:styleId="berschrift4">
    <w:name w:val="heading 4"/>
    <w:basedOn w:val="Standard"/>
    <w:next w:val="Standard"/>
    <w:pPr>
      <w:numPr>
        <w:ilvl w:val="3"/>
        <w:numId w:val="3"/>
      </w:numPr>
      <w:outlineLvl w:val="3"/>
    </w:pPr>
  </w:style>
  <w:style w:type="paragraph" w:styleId="berschrift5">
    <w:name w:val="heading 5"/>
    <w:basedOn w:val="Standard"/>
    <w:next w:val="Standard"/>
    <w:pPr>
      <w:numPr>
        <w:ilvl w:val="4"/>
        <w:numId w:val="3"/>
      </w:numPr>
      <w:outlineLvl w:val="4"/>
    </w:pPr>
  </w:style>
  <w:style w:type="paragraph" w:styleId="berschrift6">
    <w:name w:val="heading 6"/>
    <w:basedOn w:val="Standard"/>
    <w:next w:val="Standard"/>
    <w:pPr>
      <w:numPr>
        <w:ilvl w:val="5"/>
        <w:numId w:val="3"/>
      </w:numPr>
      <w:outlineLvl w:val="5"/>
    </w:pPr>
  </w:style>
  <w:style w:type="paragraph" w:styleId="berschrift7">
    <w:name w:val="heading 7"/>
    <w:basedOn w:val="Standard"/>
    <w:next w:val="Standard"/>
    <w:pPr>
      <w:numPr>
        <w:ilvl w:val="6"/>
        <w:numId w:val="3"/>
      </w:numPr>
      <w:spacing w:before="240" w:after="60"/>
      <w:outlineLvl w:val="6"/>
    </w:pPr>
  </w:style>
  <w:style w:type="paragraph" w:styleId="berschrift8">
    <w:name w:val="heading 8"/>
    <w:basedOn w:val="Standard"/>
    <w:next w:val="Standard"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berschrift9">
    <w:name w:val="heading 9"/>
    <w:basedOn w:val="Standard"/>
    <w:next w:val="Standard"/>
    <w:pPr>
      <w:numPr>
        <w:ilvl w:val="8"/>
        <w:numId w:val="3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JStandard">
    <w:name w:val="J_Standard"/>
    <w:basedOn w:val="Standard"/>
    <w:link w:val="JStandardZchn"/>
    <w:qFormat/>
    <w:rsid w:val="008C33D4"/>
    <w:rPr>
      <w:sz w:val="22"/>
    </w:rPr>
  </w:style>
  <w:style w:type="paragraph" w:customStyle="1" w:styleId="JKontakt">
    <w:name w:val="J_Kontakt"/>
    <w:basedOn w:val="JStandard"/>
    <w:qFormat/>
    <w:rsid w:val="00D9110B"/>
    <w:rPr>
      <w:sz w:val="18"/>
    </w:rPr>
  </w:style>
  <w:style w:type="paragraph" w:styleId="Verzeichnis2">
    <w:name w:val="toc 2"/>
    <w:basedOn w:val="Verzeichnis1"/>
    <w:next w:val="Standard"/>
    <w:autoRedefine/>
    <w:semiHidden/>
    <w:rsid w:val="003B1A7E"/>
    <w:pPr>
      <w:widowControl w:val="0"/>
      <w:overflowPunct w:val="0"/>
      <w:autoSpaceDE w:val="0"/>
      <w:autoSpaceDN w:val="0"/>
      <w:adjustRightInd w:val="0"/>
      <w:ind w:left="199"/>
      <w:textAlignment w:val="baseline"/>
    </w:pPr>
    <w:rPr>
      <w:noProof/>
    </w:rPr>
  </w:style>
  <w:style w:type="paragraph" w:styleId="Verzeichnis1">
    <w:name w:val="toc 1"/>
    <w:basedOn w:val="Standard"/>
    <w:next w:val="Standard"/>
    <w:autoRedefine/>
    <w:semiHidden/>
  </w:style>
  <w:style w:type="paragraph" w:customStyle="1" w:styleId="JHeadline">
    <w:name w:val="J_Headline"/>
    <w:basedOn w:val="JStandard"/>
    <w:qFormat/>
    <w:rsid w:val="008C33D4"/>
    <w:rPr>
      <w:b/>
      <w:color w:val="EB003C"/>
      <w:sz w:val="36"/>
    </w:rPr>
  </w:style>
  <w:style w:type="paragraph" w:customStyle="1" w:styleId="JSubheadline">
    <w:name w:val="J_Subheadline"/>
    <w:basedOn w:val="JStandard"/>
    <w:qFormat/>
    <w:rsid w:val="00783BCA"/>
    <w:rPr>
      <w:rFonts w:ascii="Maven Johanniter Medium" w:hAnsi="Maven Johanniter Medium"/>
    </w:rPr>
  </w:style>
  <w:style w:type="paragraph" w:styleId="Kopfzeile">
    <w:name w:val="header"/>
    <w:basedOn w:val="Standard"/>
    <w:link w:val="KopfzeileZchn"/>
    <w:unhideWhenUsed/>
    <w:rsid w:val="003A7FD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3A7FD6"/>
    <w:rPr>
      <w:rFonts w:ascii="Arial" w:hAnsi="Arial"/>
    </w:rPr>
  </w:style>
  <w:style w:type="paragraph" w:styleId="Fuzeile">
    <w:name w:val="footer"/>
    <w:basedOn w:val="Standard"/>
    <w:link w:val="FuzeileZchn"/>
    <w:unhideWhenUsed/>
    <w:rsid w:val="003A7FD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3A7FD6"/>
    <w:rPr>
      <w:rFonts w:ascii="Arial" w:hAnsi="Arial"/>
    </w:rPr>
  </w:style>
  <w:style w:type="paragraph" w:customStyle="1" w:styleId="JAufzhlung">
    <w:name w:val="J_Aufzählung"/>
    <w:basedOn w:val="JStandard"/>
    <w:qFormat/>
    <w:rsid w:val="005A6C15"/>
    <w:pPr>
      <w:numPr>
        <w:numId w:val="8"/>
      </w:numPr>
      <w:ind w:left="227" w:hanging="227"/>
    </w:pPr>
  </w:style>
  <w:style w:type="paragraph" w:customStyle="1" w:styleId="JDatum">
    <w:name w:val="J_Datum"/>
    <w:basedOn w:val="JStandard"/>
    <w:rsid w:val="005750A4"/>
    <w:rPr>
      <w:sz w:val="20"/>
    </w:rPr>
  </w:style>
  <w:style w:type="paragraph" w:customStyle="1" w:styleId="JNummerierung">
    <w:name w:val="J_Nummerierung"/>
    <w:basedOn w:val="JAufzhlung"/>
    <w:qFormat/>
    <w:rsid w:val="00C03032"/>
    <w:pPr>
      <w:numPr>
        <w:numId w:val="10"/>
      </w:numPr>
    </w:pPr>
  </w:style>
  <w:style w:type="paragraph" w:styleId="Sprechblasentext">
    <w:name w:val="Balloon Text"/>
    <w:basedOn w:val="Standard"/>
    <w:link w:val="SprechblasentextZchn"/>
    <w:semiHidden/>
    <w:unhideWhenUsed/>
    <w:rsid w:val="0081138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1138C"/>
    <w:rPr>
      <w:rFonts w:ascii="Segoe UI" w:hAnsi="Segoe UI" w:cs="Segoe UI"/>
      <w:color w:val="000548"/>
      <w:sz w:val="18"/>
      <w:szCs w:val="18"/>
    </w:rPr>
  </w:style>
  <w:style w:type="character" w:customStyle="1" w:styleId="JStandardZchn">
    <w:name w:val="J_Standard Zchn"/>
    <w:basedOn w:val="Absatz-Standardschriftart"/>
    <w:link w:val="JStandard"/>
    <w:rsid w:val="008C33D4"/>
    <w:rPr>
      <w:rFonts w:ascii="Maven Johanniter" w:hAnsi="Maven Johanniter"/>
      <w:color w:val="000548"/>
      <w:sz w:val="22"/>
    </w:rPr>
  </w:style>
  <w:style w:type="paragraph" w:customStyle="1" w:styleId="JUHFlietext">
    <w:name w:val="JUH_Fließtext"/>
    <w:basedOn w:val="Standard"/>
    <w:rsid w:val="00876E3F"/>
    <w:rPr>
      <w:rFonts w:ascii="Arial" w:hAnsi="Arial"/>
      <w:color w:val="auto"/>
      <w:sz w:val="22"/>
    </w:rPr>
  </w:style>
  <w:style w:type="character" w:styleId="Hyperlink">
    <w:name w:val="Hyperlink"/>
    <w:basedOn w:val="Absatz-Standardschriftart"/>
    <w:unhideWhenUsed/>
    <w:rsid w:val="00876E3F"/>
    <w:rPr>
      <w:color w:val="6084BF" w:themeColor="hyperlink"/>
      <w:u w:val="single"/>
    </w:rPr>
  </w:style>
  <w:style w:type="character" w:styleId="Kommentarzeichen">
    <w:name w:val="annotation reference"/>
    <w:basedOn w:val="Absatz-Standardschriftart"/>
    <w:semiHidden/>
    <w:unhideWhenUsed/>
    <w:rsid w:val="00753AD6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753AD6"/>
  </w:style>
  <w:style w:type="character" w:customStyle="1" w:styleId="KommentartextZchn">
    <w:name w:val="Kommentartext Zchn"/>
    <w:basedOn w:val="Absatz-Standardschriftart"/>
    <w:link w:val="Kommentartext"/>
    <w:semiHidden/>
    <w:rsid w:val="00753AD6"/>
    <w:rPr>
      <w:rFonts w:ascii="Maven Johanniter" w:hAnsi="Maven Johanniter"/>
      <w:color w:val="000548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753AD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753AD6"/>
    <w:rPr>
      <w:rFonts w:ascii="Maven Johanniter" w:hAnsi="Maven Johanniter"/>
      <w:b/>
      <w:bCs/>
      <w:color w:val="000548"/>
    </w:rPr>
  </w:style>
  <w:style w:type="character" w:styleId="BesuchterLink">
    <w:name w:val="FollowedHyperlink"/>
    <w:basedOn w:val="Absatz-Standardschriftart"/>
    <w:semiHidden/>
    <w:unhideWhenUsed/>
    <w:rsid w:val="004D586B"/>
    <w:rPr>
      <w:color w:val="000548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923114"/>
    <w:pPr>
      <w:ind w:left="720"/>
      <w:contextualSpacing/>
    </w:pPr>
    <w:rPr>
      <w:rFonts w:ascii="Maven Pro" w:hAnsi="Maven Pro"/>
    </w:rPr>
  </w:style>
  <w:style w:type="paragraph" w:customStyle="1" w:styleId="Default">
    <w:name w:val="Default"/>
    <w:rsid w:val="001D0E5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166C0C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table" w:customStyle="1" w:styleId="TableNormal">
    <w:name w:val="Table Normal"/>
    <w:rsid w:val="008F6B1A"/>
    <w:rPr>
      <w:rFonts w:ascii="Maven Johanniter" w:eastAsia="Maven Johanniter" w:hAnsi="Maven Johanniter" w:cs="Maven Johanniter"/>
      <w:color w:val="00054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ervorhebung">
    <w:name w:val="Emphasis"/>
    <w:basedOn w:val="Absatz-Standardschriftart"/>
    <w:uiPriority w:val="20"/>
    <w:qFormat/>
    <w:rsid w:val="00FD62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1274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8" w:space="12" w:color="666666"/>
            <w:bottom w:val="none" w:sz="0" w:space="0" w:color="auto"/>
            <w:right w:val="none" w:sz="0" w:space="0" w:color="auto"/>
          </w:divBdr>
        </w:div>
      </w:divsChild>
    </w:div>
    <w:div w:id="3033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7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9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7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435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748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5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8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0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2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2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259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3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98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7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27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83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846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864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95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312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137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897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1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5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69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00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290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0879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8" w:space="12" w:color="666666"/>
            <w:bottom w:val="none" w:sz="0" w:space="0" w:color="auto"/>
            <w:right w:val="none" w:sz="0" w:space="0" w:color="auto"/>
          </w:divBdr>
        </w:div>
      </w:divsChild>
    </w:div>
    <w:div w:id="18967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1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6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0532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4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03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7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rese.raatz\Downloads\Interne%20Information%20'Pressemitteilung%20(Vorlage)'%20(2).dotx" TargetMode="External"/></Relationships>
</file>

<file path=word/theme/theme1.xml><?xml version="1.0" encoding="utf-8"?>
<a:theme xmlns:a="http://schemas.openxmlformats.org/drawingml/2006/main" name="Johanniter">
  <a:themeElements>
    <a:clrScheme name="Johanniter">
      <a:dk1>
        <a:srgbClr val="000548"/>
      </a:dk1>
      <a:lt1>
        <a:sysClr val="window" lastClr="FFFFFF"/>
      </a:lt1>
      <a:dk2>
        <a:srgbClr val="EB003C"/>
      </a:dk2>
      <a:lt2>
        <a:srgbClr val="F0F0F0"/>
      </a:lt2>
      <a:accent1>
        <a:srgbClr val="000548"/>
      </a:accent1>
      <a:accent2>
        <a:srgbClr val="6084BF"/>
      </a:accent2>
      <a:accent3>
        <a:srgbClr val="A2BFE0"/>
      </a:accent3>
      <a:accent4>
        <a:srgbClr val="FF606E"/>
      </a:accent4>
      <a:accent5>
        <a:srgbClr val="FF9EA7"/>
      </a:accent5>
      <a:accent6>
        <a:srgbClr val="DEFF00"/>
      </a:accent6>
      <a:hlink>
        <a:srgbClr val="6084BF"/>
      </a:hlink>
      <a:folHlink>
        <a:srgbClr val="000548"/>
      </a:folHlink>
    </a:clrScheme>
    <a:fontScheme name="Maven Johanniter Bold">
      <a:majorFont>
        <a:latin typeface="Maven Johanniter Bold"/>
        <a:ea typeface=""/>
        <a:cs typeface=""/>
      </a:majorFont>
      <a:minorFont>
        <a:latin typeface="Maven Johannite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tx2"/>
        </a:solidFill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12700"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 anchor="t" anchorCtr="0">
        <a:noAutofit/>
      </a:bodyPr>
      <a:lstStyle>
        <a:defPPr algn="l">
          <a:defRPr sz="2000" dirty="0" smtClean="0">
            <a:solidFill>
              <a:schemeClr val="tx1"/>
            </a:solidFill>
          </a:defRPr>
        </a:defPPr>
      </a:lstStyle>
    </a:txDef>
  </a:objectDefaults>
  <a:extraClrSchemeLst/>
  <a:custClrLst>
    <a:custClr name="R=235 G=0 B=60">
      <a:srgbClr val="EB003C"/>
    </a:custClr>
    <a:custClr name="R=255 G=96 B=110">
      <a:srgbClr val="FF606E"/>
    </a:custClr>
    <a:custClr name="R=255 G=158 B=167">
      <a:srgbClr val="FF9EA7"/>
    </a:custClr>
    <a:custClr name="R=255 G=204 B=216">
      <a:srgbClr val="FFCCD8"/>
    </a:custClr>
    <a:custClr name="R=255 G=255 B=255">
      <a:srgbClr val="FFFFFF"/>
    </a:custClr>
    <a:custClr name="R=0 G=5 B=72">
      <a:srgbClr val="000548"/>
    </a:custClr>
    <a:custClr name="R=96 G=132 B=191">
      <a:srgbClr val="6084BF"/>
    </a:custClr>
    <a:custClr name="R=162 G=191 B=224">
      <a:srgbClr val="A2BFE0"/>
    </a:custClr>
    <a:custClr name="R=222 G=238 B=252">
      <a:srgbClr val="DEEEFC"/>
    </a:custClr>
    <a:custClr name="R=240 G=240 B=240">
      <a:srgbClr val="F0F0F0"/>
    </a:custClr>
    <a:custClr name="R=0 G=166 B=139">
      <a:srgbClr val="00A68B"/>
    </a:custClr>
    <a:custClr name="R=83 G=207 B=173">
      <a:srgbClr val="53CFAD"/>
    </a:custClr>
    <a:custClr name="R=152 G=235 B=210">
      <a:srgbClr val="98EBD2"/>
    </a:custClr>
    <a:custClr name="R=205 G=255 B=239">
      <a:srgbClr val="CDFFEF"/>
    </a:custClr>
    <a:custClr name="R=255 G=255 B=255">
      <a:srgbClr val="FFFFFF"/>
    </a:custClr>
    <a:custClr name="R=222 G=255 B=0">
      <a:srgbClr val="DEFF00"/>
    </a:custClr>
    <a:custClr name="R=244 G=176 B=10">
      <a:srgbClr val="F4B00A"/>
    </a:custClr>
    <a:custClr name="R=244 G=194 B=111">
      <a:srgbClr val="F4C26F"/>
    </a:custClr>
    <a:custClr name="R=247 G=212 B=160">
      <a:srgbClr val="F7D4A0"/>
    </a:custClr>
    <a:custClr name="R=250 G=229 B=200">
      <a:srgbClr val="FAE5C8"/>
    </a:custClr>
    <a:custClr name="R=119 G=92 B=218">
      <a:srgbClr val="775CDA"/>
    </a:custClr>
    <a:custClr name="R=139 G=120 B=255">
      <a:srgbClr val="8B78FF"/>
    </a:custClr>
    <a:custClr name="R=163 G=162 B=255">
      <a:srgbClr val="A3A2FF"/>
    </a:custClr>
    <a:custClr name="R=211 G=214 B=255">
      <a:srgbClr val="D3D6FF"/>
    </a:custClr>
    <a:custClr name="R=255 G=255 B=255">
      <a:srgbClr val="FFFFFF"/>
    </a:custClr>
    <a:custClr name="R=137 G=12 B=88">
      <a:srgbClr val="890C58"/>
    </a:custClr>
    <a:custClr name="R=162 G=63 B=118">
      <a:srgbClr val="A23F76"/>
    </a:custClr>
    <a:custClr name="R=185 G=102 B=156">
      <a:srgbClr val="B9669C"/>
    </a:custClr>
    <a:custClr name="R=219 G=165 B=214">
      <a:srgbClr val="DBA5D6"/>
    </a:custClr>
    <a:custClr name="R=255 G=255 B=255">
      <a:srgbClr val="FFFFFF"/>
    </a:custClr>
  </a:custClrLst>
  <a:extLst>
    <a:ext uri="{05A4C25C-085E-4340-85A3-A5531E510DB2}">
      <thm15:themeFamily xmlns:thm15="http://schemas.microsoft.com/office/thememl/2012/main" name="Johanniter_PowerPoint" id="{28873343-C424-4127-AA32-56FE550795C6}" vid="{ADDADE53-5977-4129-9D7E-28D8186BB04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28E5F-78C2-4934-A6A6-86A975DC1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Interne Information 'Pressemitteilung (Vorlage)' (2).dotx</Template>
  <TotalTime>0</TotalTime>
  <Pages>2</Pages>
  <Words>538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JUH Pressemitteilung</vt:lpstr>
    </vt:vector>
  </TitlesOfParts>
  <Company>Text &amp; Technik</Company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JUH Pressemitteilung</dc:title>
  <dc:subject/>
  <dc:creator>Raatz, Therese</dc:creator>
  <cp:keywords/>
  <dc:description/>
  <cp:lastModifiedBy>Sabine Reinecke-Erke | Kerstin Vieregge MdB [MA05]</cp:lastModifiedBy>
  <cp:revision>3</cp:revision>
  <cp:lastPrinted>2022-09-08T08:35:00Z</cp:lastPrinted>
  <dcterms:created xsi:type="dcterms:W3CDTF">2025-08-18T05:45:00Z</dcterms:created>
  <dcterms:modified xsi:type="dcterms:W3CDTF">2025-08-18T05:45:00Z</dcterms:modified>
</cp:coreProperties>
</file>